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748" w:rsidRPr="00C025DD" w:rsidRDefault="004B5748" w:rsidP="00283C5E">
      <w:pPr>
        <w:tabs>
          <w:tab w:val="center" w:pos="2994"/>
        </w:tabs>
        <w:spacing w:before="120" w:after="120"/>
        <w:jc w:val="center"/>
        <w:rPr>
          <w:rFonts w:ascii="Open Sans" w:hAnsi="Open Sans" w:cs="Open Sans"/>
          <w:bCs/>
          <w:color w:val="000000"/>
          <w:u w:val="single"/>
        </w:rPr>
      </w:pPr>
      <w:r w:rsidRPr="00C025DD">
        <w:rPr>
          <w:rFonts w:ascii="Open Sans" w:hAnsi="Open Sans" w:cs="Open Sans"/>
          <w:b/>
          <w:color w:val="000000"/>
          <w:u w:val="single"/>
        </w:rPr>
        <w:t>SOL·LICITUD DE PARTICIPACIÓ EN PROCESSOS SELECTIUS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0"/>
        <w:gridCol w:w="900"/>
        <w:gridCol w:w="1800"/>
        <w:gridCol w:w="2590"/>
      </w:tblGrid>
      <w:tr w:rsidR="004B5748" w:rsidRPr="00283C5E" w:rsidTr="00D17DCA">
        <w:trPr>
          <w:trHeight w:val="562"/>
        </w:trPr>
        <w:tc>
          <w:tcPr>
            <w:tcW w:w="9320" w:type="dxa"/>
            <w:gridSpan w:val="4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bookmarkStart w:id="0" w:name="_GoBack"/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 xml:space="preserve">Nom: 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separate"/>
            </w:r>
            <w:r w:rsidR="004207F9">
              <w:rPr>
                <w:rFonts w:ascii="Open Sans" w:hAnsi="Open Sans" w:cs="Open Sans"/>
                <w:b/>
                <w:sz w:val="21"/>
                <w:szCs w:val="21"/>
              </w:rPr>
              <w:t> </w:t>
            </w:r>
            <w:r w:rsidR="004207F9">
              <w:rPr>
                <w:rFonts w:ascii="Open Sans" w:hAnsi="Open Sans" w:cs="Open Sans"/>
                <w:b/>
                <w:sz w:val="21"/>
                <w:szCs w:val="21"/>
              </w:rPr>
              <w:t> </w:t>
            </w:r>
            <w:r w:rsidR="004207F9">
              <w:rPr>
                <w:rFonts w:ascii="Open Sans" w:hAnsi="Open Sans" w:cs="Open Sans"/>
                <w:b/>
                <w:sz w:val="21"/>
                <w:szCs w:val="21"/>
              </w:rPr>
              <w:t> </w:t>
            </w:r>
            <w:r w:rsidR="004207F9">
              <w:rPr>
                <w:rFonts w:ascii="Open Sans" w:hAnsi="Open Sans" w:cs="Open Sans"/>
                <w:b/>
                <w:sz w:val="21"/>
                <w:szCs w:val="21"/>
              </w:rPr>
              <w:t> </w:t>
            </w:r>
            <w:r w:rsidR="004207F9">
              <w:rPr>
                <w:rFonts w:ascii="Open Sans" w:hAnsi="Open Sans" w:cs="Open Sans"/>
                <w:b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end"/>
            </w:r>
            <w:bookmarkEnd w:id="1"/>
          </w:p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 xml:space="preserve">           </w:t>
            </w:r>
          </w:p>
        </w:tc>
      </w:tr>
      <w:tr w:rsidR="004B5748" w:rsidRPr="00283C5E" w:rsidTr="00D17DCA">
        <w:trPr>
          <w:trHeight w:val="536"/>
        </w:trPr>
        <w:tc>
          <w:tcPr>
            <w:tcW w:w="4030" w:type="dxa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>Domicili: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br/>
              <w:t xml:space="preserve"> 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end"/>
            </w:r>
            <w:bookmarkEnd w:id="2"/>
          </w:p>
        </w:tc>
        <w:tc>
          <w:tcPr>
            <w:tcW w:w="2700" w:type="dxa"/>
            <w:gridSpan w:val="2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 xml:space="preserve">Població: </w:t>
            </w:r>
          </w:p>
          <w:p w:rsidR="004B5748" w:rsidRPr="00283C5E" w:rsidRDefault="004B5748" w:rsidP="004B5748">
            <w:pPr>
              <w:rPr>
                <w:rFonts w:ascii="Open Sans" w:hAnsi="Open Sans" w:cs="Open Sans"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Pr="00283C5E">
              <w:rPr>
                <w:rFonts w:ascii="Open Sans" w:hAnsi="Open Sans" w:cs="Open Sans"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end"/>
            </w:r>
            <w:bookmarkEnd w:id="3"/>
          </w:p>
        </w:tc>
        <w:tc>
          <w:tcPr>
            <w:tcW w:w="2590" w:type="dxa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>Codi Postal:</w:t>
            </w:r>
          </w:p>
          <w:p w:rsidR="004B5748" w:rsidRPr="00283C5E" w:rsidRDefault="004B5748" w:rsidP="004B5748">
            <w:pPr>
              <w:rPr>
                <w:rFonts w:ascii="Open Sans" w:hAnsi="Open Sans" w:cs="Open Sans"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Pr="00283C5E">
              <w:rPr>
                <w:rFonts w:ascii="Open Sans" w:hAnsi="Open Sans" w:cs="Open Sans"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end"/>
            </w:r>
            <w:bookmarkEnd w:id="4"/>
          </w:p>
        </w:tc>
      </w:tr>
      <w:tr w:rsidR="004B5748" w:rsidRPr="00283C5E" w:rsidTr="00D17DCA">
        <w:trPr>
          <w:trHeight w:val="530"/>
        </w:trPr>
        <w:tc>
          <w:tcPr>
            <w:tcW w:w="4930" w:type="dxa"/>
            <w:gridSpan w:val="2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>Telèfon:</w:t>
            </w:r>
          </w:p>
          <w:p w:rsidR="004B5748" w:rsidRPr="00283C5E" w:rsidRDefault="004B5748" w:rsidP="004B5748">
            <w:pPr>
              <w:rPr>
                <w:rFonts w:ascii="Open Sans" w:hAnsi="Open Sans" w:cs="Open Sans"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 w:rsidRPr="00283C5E">
              <w:rPr>
                <w:rFonts w:ascii="Open Sans" w:hAnsi="Open Sans" w:cs="Open Sans"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4390" w:type="dxa"/>
            <w:gridSpan w:val="2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>DNI:</w:t>
            </w:r>
          </w:p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end"/>
            </w:r>
            <w:bookmarkEnd w:id="6"/>
          </w:p>
        </w:tc>
      </w:tr>
      <w:tr w:rsidR="004B5748" w:rsidRPr="00283C5E" w:rsidTr="00D17DCA">
        <w:trPr>
          <w:trHeight w:val="530"/>
        </w:trPr>
        <w:tc>
          <w:tcPr>
            <w:tcW w:w="9320" w:type="dxa"/>
            <w:gridSpan w:val="4"/>
          </w:tcPr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t>Correu electrònic:</w:t>
            </w:r>
          </w:p>
          <w:p w:rsidR="004B5748" w:rsidRPr="00283C5E" w:rsidRDefault="004B5748" w:rsidP="004B5748">
            <w:pPr>
              <w:rPr>
                <w:rFonts w:ascii="Open Sans" w:hAnsi="Open Sans" w:cs="Open Sans"/>
                <w:b/>
                <w:sz w:val="21"/>
                <w:szCs w:val="21"/>
              </w:rPr>
            </w:pP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instrText xml:space="preserve"> FORMTEXT </w:instrTex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separate"/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noProof/>
                <w:sz w:val="21"/>
                <w:szCs w:val="21"/>
              </w:rPr>
              <w:t> </w:t>
            </w:r>
            <w:r w:rsidRPr="00283C5E">
              <w:rPr>
                <w:rFonts w:ascii="Open Sans" w:hAnsi="Open Sans" w:cs="Open Sans"/>
                <w:b/>
                <w:sz w:val="21"/>
                <w:szCs w:val="21"/>
              </w:rPr>
              <w:fldChar w:fldCharType="end"/>
            </w:r>
            <w:bookmarkEnd w:id="7"/>
          </w:p>
        </w:tc>
      </w:tr>
      <w:bookmarkEnd w:id="0"/>
    </w:tbl>
    <w:p w:rsidR="004B5748" w:rsidRPr="00283C5E" w:rsidRDefault="004B5748" w:rsidP="004B5748">
      <w:pPr>
        <w:jc w:val="both"/>
        <w:rPr>
          <w:rFonts w:ascii="Open Sans" w:hAnsi="Open Sans" w:cs="Open Sans"/>
          <w:sz w:val="21"/>
          <w:szCs w:val="21"/>
        </w:rPr>
      </w:pPr>
    </w:p>
    <w:p w:rsidR="004B5748" w:rsidRPr="00283C5E" w:rsidRDefault="00264F78" w:rsidP="004B5748">
      <w:pPr>
        <w:jc w:val="both"/>
        <w:rPr>
          <w:rFonts w:ascii="Open Sans" w:hAnsi="Open Sans" w:cs="Open Sans"/>
          <w:sz w:val="21"/>
          <w:szCs w:val="21"/>
        </w:rPr>
      </w:pPr>
      <w:r w:rsidRPr="00283C5E">
        <w:rPr>
          <w:rFonts w:ascii="Open Sans" w:hAnsi="Open Sans" w:cs="Open Sans"/>
          <w:b/>
          <w:sz w:val="21"/>
          <w:szCs w:val="21"/>
        </w:rPr>
        <w:t>EXPOSO</w:t>
      </w:r>
      <w:r w:rsidR="004B5748" w:rsidRPr="00283C5E">
        <w:rPr>
          <w:rFonts w:ascii="Open Sans" w:hAnsi="Open Sans" w:cs="Open Sans"/>
          <w:sz w:val="21"/>
          <w:szCs w:val="21"/>
        </w:rPr>
        <w:t>, desitjo participar en el procés selectiu per la creació d’una borsa de</w:t>
      </w:r>
      <w:bookmarkStart w:id="8" w:name="Texto8"/>
      <w:r w:rsidR="004B5748" w:rsidRPr="00283C5E">
        <w:rPr>
          <w:rFonts w:ascii="Open Sans" w:hAnsi="Open Sans" w:cs="Open Sans"/>
          <w:sz w:val="21"/>
          <w:szCs w:val="21"/>
        </w:rPr>
        <w:t>:</w:t>
      </w:r>
    </w:p>
    <w:p w:rsidR="004B5748" w:rsidRPr="00283C5E" w:rsidRDefault="004B5748" w:rsidP="004B5748">
      <w:pPr>
        <w:numPr>
          <w:ilvl w:val="0"/>
          <w:numId w:val="7"/>
        </w:numPr>
        <w:jc w:val="both"/>
        <w:rPr>
          <w:rFonts w:ascii="Open Sans" w:hAnsi="Open Sans" w:cs="Open Sans"/>
          <w:sz w:val="21"/>
          <w:szCs w:val="21"/>
        </w:rPr>
      </w:pPr>
      <w:r w:rsidRPr="00283C5E">
        <w:rPr>
          <w:rFonts w:ascii="Open Sans" w:hAnsi="Open Sans" w:cs="Open Sans"/>
          <w:sz w:val="21"/>
          <w:szCs w:val="21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3C5E">
        <w:rPr>
          <w:rFonts w:ascii="Open Sans" w:hAnsi="Open Sans" w:cs="Open Sans"/>
          <w:sz w:val="21"/>
          <w:szCs w:val="21"/>
        </w:rPr>
        <w:instrText xml:space="preserve"> FORMTEXT </w:instrText>
      </w:r>
      <w:r w:rsidRPr="00283C5E">
        <w:rPr>
          <w:rFonts w:ascii="Open Sans" w:hAnsi="Open Sans" w:cs="Open Sans"/>
          <w:sz w:val="21"/>
          <w:szCs w:val="21"/>
        </w:rPr>
      </w:r>
      <w:r w:rsidRPr="00283C5E">
        <w:rPr>
          <w:rFonts w:ascii="Open Sans" w:hAnsi="Open Sans" w:cs="Open Sans"/>
          <w:sz w:val="21"/>
          <w:szCs w:val="21"/>
        </w:rPr>
        <w:fldChar w:fldCharType="separate"/>
      </w:r>
      <w:r w:rsidRPr="00283C5E">
        <w:rPr>
          <w:rFonts w:ascii="Open Sans" w:hAnsi="Open Sans" w:cs="Open Sans"/>
          <w:noProof/>
          <w:sz w:val="21"/>
          <w:szCs w:val="21"/>
        </w:rPr>
        <w:t> </w:t>
      </w:r>
      <w:r w:rsidRPr="00283C5E">
        <w:rPr>
          <w:rFonts w:ascii="Open Sans" w:hAnsi="Open Sans" w:cs="Open Sans"/>
          <w:noProof/>
          <w:sz w:val="21"/>
          <w:szCs w:val="21"/>
        </w:rPr>
        <w:t> </w:t>
      </w:r>
      <w:r w:rsidRPr="00283C5E">
        <w:rPr>
          <w:rFonts w:ascii="Open Sans" w:hAnsi="Open Sans" w:cs="Open Sans"/>
          <w:noProof/>
          <w:sz w:val="21"/>
          <w:szCs w:val="21"/>
        </w:rPr>
        <w:t> </w:t>
      </w:r>
      <w:r w:rsidRPr="00283C5E">
        <w:rPr>
          <w:rFonts w:ascii="Open Sans" w:hAnsi="Open Sans" w:cs="Open Sans"/>
          <w:noProof/>
          <w:sz w:val="21"/>
          <w:szCs w:val="21"/>
        </w:rPr>
        <w:t> </w:t>
      </w:r>
      <w:r w:rsidRPr="00283C5E">
        <w:rPr>
          <w:rFonts w:ascii="Open Sans" w:hAnsi="Open Sans" w:cs="Open Sans"/>
          <w:noProof/>
          <w:sz w:val="21"/>
          <w:szCs w:val="21"/>
        </w:rPr>
        <w:t> </w:t>
      </w:r>
      <w:r w:rsidRPr="00283C5E">
        <w:rPr>
          <w:rFonts w:ascii="Open Sans" w:hAnsi="Open Sans" w:cs="Open Sans"/>
          <w:sz w:val="21"/>
          <w:szCs w:val="21"/>
        </w:rPr>
        <w:fldChar w:fldCharType="end"/>
      </w:r>
      <w:bookmarkEnd w:id="8"/>
      <w:r w:rsidRPr="00283C5E">
        <w:rPr>
          <w:rFonts w:ascii="Open Sans" w:hAnsi="Open Sans" w:cs="Open Sans"/>
          <w:sz w:val="21"/>
          <w:szCs w:val="21"/>
        </w:rPr>
        <w:t xml:space="preserve">                   </w:t>
      </w:r>
    </w:p>
    <w:p w:rsidR="004B5748" w:rsidRPr="00283C5E" w:rsidRDefault="004B5748" w:rsidP="004B5748">
      <w:pPr>
        <w:jc w:val="both"/>
        <w:rPr>
          <w:rFonts w:ascii="Open Sans" w:hAnsi="Open Sans" w:cs="Open Sans"/>
          <w:sz w:val="21"/>
          <w:szCs w:val="21"/>
        </w:rPr>
      </w:pPr>
    </w:p>
    <w:p w:rsidR="004B5748" w:rsidRPr="00283C5E" w:rsidRDefault="004B5748" w:rsidP="004B5748">
      <w:pPr>
        <w:numPr>
          <w:ilvl w:val="0"/>
          <w:numId w:val="4"/>
        </w:numPr>
        <w:suppressAutoHyphens/>
        <w:ind w:left="0" w:firstLine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283C5E">
        <w:rPr>
          <w:rFonts w:ascii="Open Sans" w:hAnsi="Open Sans" w:cs="Open Sans"/>
          <w:color w:val="000000"/>
          <w:sz w:val="21"/>
          <w:szCs w:val="21"/>
        </w:rPr>
        <w:t>Que reuneixo totes i cadascuna de les condicions i circumstàncies exigides a les bases de la convocatòria i adjunto la documentació següent a efectes d’acreditar el compliment dels requisits per participar al procés selectiu:</w:t>
      </w:r>
    </w:p>
    <w:p w:rsidR="004B5748" w:rsidRPr="00283C5E" w:rsidRDefault="004B5748" w:rsidP="004B5748">
      <w:pPr>
        <w:suppressAutoHyphens/>
        <w:jc w:val="both"/>
        <w:rPr>
          <w:rFonts w:ascii="Open Sans" w:hAnsi="Open Sans" w:cs="Open Sans"/>
          <w:color w:val="000000"/>
          <w:sz w:val="21"/>
          <w:szCs w:val="21"/>
        </w:rPr>
      </w:pPr>
    </w:p>
    <w:p w:rsidR="004B5748" w:rsidRPr="00283C5E" w:rsidRDefault="004B5748" w:rsidP="004B5748">
      <w:pPr>
        <w:ind w:firstLine="708"/>
        <w:jc w:val="both"/>
        <w:rPr>
          <w:rFonts w:ascii="Open Sans" w:hAnsi="Open Sans" w:cs="Open Sans"/>
          <w:sz w:val="21"/>
          <w:szCs w:val="21"/>
        </w:rPr>
      </w:pP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asilla1"/>
      <w:r w:rsidRPr="00283C5E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283C5E">
        <w:rPr>
          <w:rFonts w:ascii="Wingdings" w:hAnsi="Wingdings" w:cs="Open Sans"/>
          <w:sz w:val="21"/>
          <w:szCs w:val="21"/>
          <w:highlight w:val="lightGray"/>
        </w:rPr>
      </w: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9"/>
      <w:r w:rsidRPr="00283C5E">
        <w:rPr>
          <w:rFonts w:ascii="Wingdings" w:hAnsi="Wingdings" w:cs="Open Sans"/>
          <w:sz w:val="21"/>
          <w:szCs w:val="21"/>
        </w:rPr>
        <w:t></w:t>
      </w:r>
      <w:r w:rsidRPr="00283C5E">
        <w:rPr>
          <w:rFonts w:ascii="Open Sans" w:hAnsi="Open Sans" w:cs="Open Sans"/>
          <w:sz w:val="21"/>
          <w:szCs w:val="21"/>
        </w:rPr>
        <w:t xml:space="preserve">Document nacional d’identitat  </w:t>
      </w:r>
    </w:p>
    <w:p w:rsidR="004B5748" w:rsidRPr="00283C5E" w:rsidRDefault="004B5748" w:rsidP="004B5748">
      <w:pPr>
        <w:tabs>
          <w:tab w:val="num" w:pos="1069"/>
        </w:tabs>
        <w:ind w:left="709"/>
        <w:jc w:val="both"/>
        <w:rPr>
          <w:rFonts w:ascii="Open Sans" w:hAnsi="Open Sans" w:cs="Open Sans"/>
          <w:b/>
          <w:sz w:val="21"/>
          <w:szCs w:val="21"/>
        </w:rPr>
      </w:pP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asilla2"/>
      <w:r w:rsidRPr="00283C5E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283C5E">
        <w:rPr>
          <w:rFonts w:ascii="Wingdings" w:hAnsi="Wingdings" w:cs="Open Sans"/>
          <w:sz w:val="21"/>
          <w:szCs w:val="21"/>
          <w:highlight w:val="lightGray"/>
        </w:rPr>
      </w: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10"/>
      <w:r w:rsidRPr="00283C5E">
        <w:rPr>
          <w:rFonts w:ascii="Open Sans" w:hAnsi="Open Sans" w:cs="Open Sans"/>
          <w:sz w:val="21"/>
          <w:szCs w:val="21"/>
        </w:rPr>
        <w:t xml:space="preserve">    Titulació requerida </w:t>
      </w:r>
    </w:p>
    <w:p w:rsidR="004B5748" w:rsidRPr="00283C5E" w:rsidRDefault="004B5748" w:rsidP="004B5748">
      <w:pPr>
        <w:tabs>
          <w:tab w:val="num" w:pos="1069"/>
        </w:tabs>
        <w:ind w:left="709"/>
        <w:jc w:val="both"/>
        <w:rPr>
          <w:rFonts w:ascii="Open Sans" w:hAnsi="Open Sans" w:cs="Open Sans"/>
          <w:b/>
          <w:sz w:val="21"/>
          <w:szCs w:val="21"/>
        </w:rPr>
      </w:pP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asilla3"/>
      <w:r w:rsidRPr="00283C5E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283C5E">
        <w:rPr>
          <w:rFonts w:ascii="Wingdings" w:hAnsi="Wingdings" w:cs="Open Sans"/>
          <w:sz w:val="21"/>
          <w:szCs w:val="21"/>
          <w:highlight w:val="lightGray"/>
        </w:rPr>
      </w: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11"/>
      <w:r w:rsidRPr="00283C5E">
        <w:rPr>
          <w:rFonts w:ascii="Open Sans" w:hAnsi="Open Sans" w:cs="Open Sans"/>
          <w:sz w:val="21"/>
          <w:szCs w:val="21"/>
        </w:rPr>
        <w:t xml:space="preserve">    Carnet de conduit B</w:t>
      </w:r>
    </w:p>
    <w:p w:rsidR="004B5748" w:rsidRPr="00283C5E" w:rsidRDefault="004B5748" w:rsidP="004B5748">
      <w:pPr>
        <w:tabs>
          <w:tab w:val="num" w:pos="1069"/>
        </w:tabs>
        <w:ind w:left="709"/>
        <w:jc w:val="both"/>
        <w:rPr>
          <w:rFonts w:ascii="Open Sans" w:hAnsi="Open Sans" w:cs="Open Sans"/>
          <w:b/>
          <w:sz w:val="21"/>
          <w:szCs w:val="21"/>
        </w:rPr>
      </w:pPr>
    </w:p>
    <w:p w:rsidR="004B5748" w:rsidRPr="00283C5E" w:rsidRDefault="004B5748" w:rsidP="004B5748">
      <w:pPr>
        <w:numPr>
          <w:ilvl w:val="0"/>
          <w:numId w:val="4"/>
        </w:numPr>
        <w:suppressAutoHyphens/>
        <w:ind w:left="0" w:firstLine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283C5E">
        <w:rPr>
          <w:rFonts w:ascii="Open Sans" w:hAnsi="Open Sans" w:cs="Open Sans"/>
          <w:color w:val="000000"/>
          <w:sz w:val="21"/>
          <w:szCs w:val="21"/>
        </w:rPr>
        <w:t>Que, en relació a l’acreditació de l’equivalència de coneixements de llengua catalana</w:t>
      </w:r>
      <w:r w:rsidR="00283C5E">
        <w:rPr>
          <w:rFonts w:ascii="Open Sans" w:hAnsi="Open Sans" w:cs="Open Sans"/>
          <w:color w:val="000000"/>
          <w:sz w:val="21"/>
          <w:szCs w:val="21"/>
        </w:rPr>
        <w:t>:</w:t>
      </w:r>
    </w:p>
    <w:p w:rsidR="004B5748" w:rsidRPr="00283C5E" w:rsidRDefault="004B5748" w:rsidP="004B5748">
      <w:pPr>
        <w:suppressAutoHyphens/>
        <w:jc w:val="both"/>
        <w:rPr>
          <w:rFonts w:ascii="Open Sans" w:hAnsi="Open Sans" w:cs="Open Sans"/>
          <w:color w:val="000000"/>
          <w:sz w:val="21"/>
          <w:szCs w:val="21"/>
        </w:rPr>
      </w:pPr>
    </w:p>
    <w:p w:rsidR="004B5748" w:rsidRPr="00D31CF3" w:rsidRDefault="00EF03E2" w:rsidP="00EF03E2">
      <w:pPr>
        <w:suppressAutoHyphens/>
        <w:ind w:left="426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asilla4"/>
      <w:r w:rsidRPr="00283C5E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283C5E">
        <w:rPr>
          <w:rFonts w:ascii="Wingdings" w:hAnsi="Wingdings" w:cs="Open Sans"/>
          <w:sz w:val="21"/>
          <w:szCs w:val="21"/>
          <w:highlight w:val="lightGray"/>
        </w:rPr>
      </w:r>
      <w:r w:rsidRPr="00283C5E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12"/>
      <w:r w:rsidRPr="00283C5E">
        <w:rPr>
          <w:rFonts w:ascii="Wingdings" w:hAnsi="Wingdings" w:cs="Open Sans"/>
          <w:sz w:val="21"/>
          <w:szCs w:val="21"/>
        </w:rPr>
        <w:t></w:t>
      </w:r>
      <w:r w:rsidR="004B5748" w:rsidRPr="00283C5E">
        <w:rPr>
          <w:rFonts w:ascii="Open Sans" w:hAnsi="Open Sans" w:cs="Open Sans"/>
          <w:color w:val="000000"/>
          <w:sz w:val="21"/>
          <w:szCs w:val="21"/>
        </w:rPr>
        <w:t xml:space="preserve">Aporto certificat emes pel Departament d’Educació de la Generalitat de </w:t>
      </w:r>
      <w:r w:rsidRPr="00283C5E"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="004B5748" w:rsidRPr="00283C5E">
        <w:rPr>
          <w:rFonts w:ascii="Open Sans" w:hAnsi="Open Sans" w:cs="Open Sans"/>
          <w:color w:val="000000"/>
          <w:sz w:val="21"/>
          <w:szCs w:val="21"/>
        </w:rPr>
        <w:t xml:space="preserve">Catalunya, </w:t>
      </w:r>
      <w:r w:rsidR="004B5748" w:rsidRPr="00D31CF3">
        <w:rPr>
          <w:rFonts w:ascii="Open Sans" w:hAnsi="Open Sans" w:cs="Open Sans"/>
          <w:color w:val="000000"/>
          <w:sz w:val="21"/>
          <w:szCs w:val="21"/>
        </w:rPr>
        <w:t xml:space="preserve">Consorci per a la Normalització lingüística, Junta Permanent de Català. </w:t>
      </w:r>
    </w:p>
    <w:p w:rsidR="004B5748" w:rsidRPr="00D31CF3" w:rsidRDefault="00EF03E2" w:rsidP="00EF03E2">
      <w:pPr>
        <w:suppressAutoHyphens/>
        <w:ind w:left="426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D31CF3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asilla5"/>
      <w:r w:rsidRPr="00D31CF3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D31CF3">
        <w:rPr>
          <w:rFonts w:ascii="Wingdings" w:hAnsi="Wingdings" w:cs="Open Sans"/>
          <w:sz w:val="21"/>
          <w:szCs w:val="21"/>
          <w:highlight w:val="lightGray"/>
        </w:rPr>
      </w:r>
      <w:r w:rsidRPr="00D31CF3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13"/>
      <w:r w:rsidRPr="00D31CF3">
        <w:rPr>
          <w:rFonts w:ascii="Wingdings" w:hAnsi="Wingdings" w:cs="Open Sans"/>
          <w:sz w:val="21"/>
          <w:szCs w:val="21"/>
          <w:highlight w:val="lightGray"/>
        </w:rPr>
        <w:tab/>
      </w:r>
      <w:r w:rsidR="00D31CF3">
        <w:rPr>
          <w:rFonts w:ascii="Wingdings" w:hAnsi="Wingdings" w:cs="Open Sans"/>
          <w:sz w:val="21"/>
          <w:szCs w:val="21"/>
        </w:rPr>
        <w:t></w:t>
      </w:r>
      <w:r w:rsidR="004B5748" w:rsidRPr="00D31CF3">
        <w:rPr>
          <w:rFonts w:ascii="Open Sans" w:hAnsi="Open Sans" w:cs="Open Sans"/>
          <w:color w:val="000000"/>
          <w:sz w:val="21"/>
          <w:szCs w:val="21"/>
        </w:rPr>
        <w:t>Que no puc acreditar l’equivalència de coneixements i, per tant, hauré de realitzar la prova prevista a les bases.</w:t>
      </w:r>
    </w:p>
    <w:p w:rsidR="00EF03E2" w:rsidRPr="00D31CF3" w:rsidRDefault="00EF03E2" w:rsidP="00EF03E2">
      <w:pPr>
        <w:suppressAutoHyphens/>
        <w:jc w:val="both"/>
        <w:rPr>
          <w:rFonts w:ascii="Open Sans" w:hAnsi="Open Sans" w:cs="Open Sans"/>
          <w:color w:val="000000"/>
          <w:sz w:val="21"/>
          <w:szCs w:val="21"/>
        </w:rPr>
      </w:pPr>
    </w:p>
    <w:p w:rsidR="00485927" w:rsidRDefault="005B7616" w:rsidP="005B7616">
      <w:pPr>
        <w:suppressAutoHyphens/>
        <w:spacing w:line="240" w:lineRule="atLeast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D31CF3">
        <w:rPr>
          <w:rFonts w:ascii="Wingdings" w:hAnsi="Wingdings" w:cs="Open Sans"/>
          <w:sz w:val="21"/>
          <w:szCs w:val="21"/>
          <w:highlight w:val="lightGray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asilla6"/>
      <w:r w:rsidRPr="00D31CF3">
        <w:rPr>
          <w:rFonts w:ascii="Wingdings" w:hAnsi="Wingdings" w:cs="Open Sans"/>
          <w:sz w:val="21"/>
          <w:szCs w:val="21"/>
          <w:highlight w:val="lightGray"/>
        </w:rPr>
        <w:instrText xml:space="preserve"> FORMCHECKBOX </w:instrText>
      </w:r>
      <w:r w:rsidRPr="00D31CF3">
        <w:rPr>
          <w:rFonts w:ascii="Wingdings" w:hAnsi="Wingdings" w:cs="Open Sans"/>
          <w:sz w:val="21"/>
          <w:szCs w:val="21"/>
          <w:highlight w:val="lightGray"/>
        </w:rPr>
      </w:r>
      <w:r w:rsidRPr="00D31CF3">
        <w:rPr>
          <w:rFonts w:ascii="Wingdings" w:hAnsi="Wingdings" w:cs="Open Sans"/>
          <w:sz w:val="21"/>
          <w:szCs w:val="21"/>
          <w:highlight w:val="lightGray"/>
        </w:rPr>
        <w:fldChar w:fldCharType="end"/>
      </w:r>
      <w:bookmarkEnd w:id="14"/>
      <w:r w:rsidRPr="00D31CF3"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="00485927">
        <w:rPr>
          <w:rFonts w:ascii="Open Sans" w:hAnsi="Open Sans" w:cs="Open Sans"/>
          <w:color w:val="000000"/>
          <w:sz w:val="21"/>
          <w:szCs w:val="21"/>
        </w:rPr>
        <w:t>Autoritzo de forma expressa i</w:t>
      </w:r>
      <w:r w:rsidR="00D17DCA">
        <w:rPr>
          <w:rFonts w:ascii="Open Sans" w:hAnsi="Open Sans" w:cs="Open Sans"/>
          <w:color w:val="000000"/>
          <w:sz w:val="21"/>
          <w:szCs w:val="21"/>
        </w:rPr>
        <w:t>,</w:t>
      </w:r>
      <w:r w:rsidR="00485927">
        <w:rPr>
          <w:rFonts w:ascii="Open Sans" w:hAnsi="Open Sans" w:cs="Open Sans"/>
          <w:color w:val="000000"/>
          <w:sz w:val="21"/>
          <w:szCs w:val="21"/>
        </w:rPr>
        <w:t xml:space="preserve"> e</w:t>
      </w:r>
      <w:r w:rsidRPr="00D31CF3">
        <w:rPr>
          <w:rFonts w:ascii="Open Sans" w:hAnsi="Open Sans" w:cs="Open Sans"/>
          <w:color w:val="000000"/>
          <w:sz w:val="21"/>
          <w:szCs w:val="21"/>
        </w:rPr>
        <w:t xml:space="preserve">n virtut del que preveu l’article 28.2 de la LPACAP, </w:t>
      </w:r>
      <w:r w:rsidR="00485927">
        <w:rPr>
          <w:rFonts w:ascii="Open Sans" w:hAnsi="Open Sans" w:cs="Open Sans"/>
          <w:color w:val="000000"/>
          <w:sz w:val="21"/>
          <w:szCs w:val="21"/>
        </w:rPr>
        <w:t xml:space="preserve">a l’Ajuntament d’Argentona a consultar o obtenir els documents preceptius o facultatius del present procediment de selecció que hagin estat elaborats per qualsevol administració </w:t>
      </w:r>
    </w:p>
    <w:p w:rsidR="00485927" w:rsidRDefault="00485927" w:rsidP="005B7616">
      <w:pPr>
        <w:suppressAutoHyphens/>
        <w:spacing w:line="240" w:lineRule="atLeast"/>
        <w:jc w:val="both"/>
        <w:rPr>
          <w:rFonts w:ascii="Open Sans" w:hAnsi="Open Sans" w:cs="Open Sans"/>
          <w:color w:val="000000"/>
          <w:sz w:val="21"/>
          <w:szCs w:val="21"/>
        </w:rPr>
      </w:pPr>
    </w:p>
    <w:p w:rsidR="00264F78" w:rsidRPr="00283C5E" w:rsidRDefault="00AC5F90" w:rsidP="00264F78">
      <w:pPr>
        <w:suppressAutoHyphens/>
        <w:jc w:val="both"/>
        <w:rPr>
          <w:rFonts w:ascii="Open Sans" w:hAnsi="Open Sans" w:cs="Open Sans"/>
          <w:color w:val="000000"/>
          <w:sz w:val="21"/>
          <w:szCs w:val="21"/>
        </w:rPr>
      </w:pPr>
      <w:r w:rsidRPr="00283C5E">
        <w:rPr>
          <w:rFonts w:ascii="Open Sans" w:hAnsi="Open Sans" w:cs="Open Sans"/>
          <w:b/>
          <w:color w:val="000000"/>
          <w:sz w:val="21"/>
          <w:szCs w:val="21"/>
        </w:rPr>
        <w:t>SOL·LICITO</w:t>
      </w:r>
      <w:r w:rsidRPr="00283C5E">
        <w:rPr>
          <w:rFonts w:ascii="Open Sans" w:hAnsi="Open Sans" w:cs="Open Sans"/>
          <w:color w:val="000000"/>
          <w:sz w:val="21"/>
          <w:szCs w:val="21"/>
        </w:rPr>
        <w:t xml:space="preserve"> s</w:t>
      </w:r>
      <w:r w:rsidR="00264F78" w:rsidRPr="00283C5E">
        <w:rPr>
          <w:rFonts w:ascii="Open Sans" w:hAnsi="Open Sans" w:cs="Open Sans"/>
          <w:color w:val="000000"/>
          <w:sz w:val="21"/>
          <w:szCs w:val="21"/>
        </w:rPr>
        <w:t>er admès/a per prendre part  en aquest procés selectiu.</w:t>
      </w:r>
    </w:p>
    <w:p w:rsidR="00264F78" w:rsidRPr="00283C5E" w:rsidRDefault="00264F78" w:rsidP="00264F78">
      <w:pPr>
        <w:jc w:val="both"/>
        <w:rPr>
          <w:rFonts w:ascii="Open Sans" w:hAnsi="Open Sans" w:cs="Open Sans"/>
          <w:sz w:val="21"/>
          <w:szCs w:val="21"/>
        </w:rPr>
      </w:pPr>
      <w:r w:rsidRPr="00283C5E">
        <w:rPr>
          <w:rFonts w:ascii="Open Sans" w:hAnsi="Open Sans" w:cs="Open Sans"/>
          <w:sz w:val="21"/>
          <w:szCs w:val="21"/>
        </w:rPr>
        <w:t>(</w:t>
      </w:r>
      <w:r w:rsidRPr="00283C5E">
        <w:rPr>
          <w:rFonts w:ascii="Open Sans" w:hAnsi="Open Sans" w:cs="Open Sans"/>
          <w:b/>
          <w:sz w:val="21"/>
          <w:szCs w:val="21"/>
        </w:rPr>
        <w:t>Signatura</w:t>
      </w:r>
      <w:r w:rsidRPr="00283C5E">
        <w:rPr>
          <w:rFonts w:ascii="Open Sans" w:hAnsi="Open Sans" w:cs="Open Sans"/>
          <w:sz w:val="21"/>
          <w:szCs w:val="21"/>
        </w:rPr>
        <w:t>)</w:t>
      </w:r>
    </w:p>
    <w:p w:rsidR="00264F78" w:rsidRDefault="00264F78" w:rsidP="00264F78">
      <w:pPr>
        <w:jc w:val="both"/>
        <w:rPr>
          <w:rFonts w:ascii="Open Sans" w:hAnsi="Open Sans" w:cs="Open Sans"/>
          <w:sz w:val="21"/>
          <w:szCs w:val="21"/>
        </w:rPr>
      </w:pPr>
    </w:p>
    <w:p w:rsidR="00C025DD" w:rsidRDefault="00C025DD" w:rsidP="00264F78">
      <w:pPr>
        <w:jc w:val="both"/>
        <w:rPr>
          <w:rFonts w:ascii="Open Sans" w:hAnsi="Open Sans" w:cs="Open Sans"/>
          <w:sz w:val="21"/>
          <w:szCs w:val="21"/>
        </w:rPr>
      </w:pPr>
    </w:p>
    <w:p w:rsidR="00485927" w:rsidRPr="00283C5E" w:rsidRDefault="00485927" w:rsidP="00264F78">
      <w:pPr>
        <w:jc w:val="both"/>
        <w:rPr>
          <w:rFonts w:ascii="Open Sans" w:hAnsi="Open Sans" w:cs="Open Sans"/>
          <w:sz w:val="21"/>
          <w:szCs w:val="21"/>
        </w:rPr>
      </w:pPr>
    </w:p>
    <w:p w:rsidR="00264F78" w:rsidRPr="00283C5E" w:rsidRDefault="00264F78" w:rsidP="00264F78">
      <w:pPr>
        <w:jc w:val="both"/>
        <w:rPr>
          <w:rFonts w:ascii="Open Sans" w:hAnsi="Open Sans" w:cs="Open Sans"/>
          <w:sz w:val="21"/>
          <w:szCs w:val="21"/>
        </w:rPr>
      </w:pPr>
    </w:p>
    <w:p w:rsidR="00264F78" w:rsidRPr="00283C5E" w:rsidRDefault="00264F78" w:rsidP="00264F78">
      <w:pPr>
        <w:jc w:val="both"/>
        <w:rPr>
          <w:rFonts w:ascii="Open Sans" w:hAnsi="Open Sans" w:cs="Open Sans"/>
          <w:sz w:val="21"/>
          <w:szCs w:val="21"/>
        </w:rPr>
      </w:pPr>
      <w:r w:rsidRPr="00283C5E">
        <w:rPr>
          <w:rFonts w:ascii="Open Sans" w:hAnsi="Open Sans" w:cs="Open Sans"/>
          <w:sz w:val="21"/>
          <w:szCs w:val="21"/>
        </w:rPr>
        <w:t xml:space="preserve">Argentona, </w:t>
      </w:r>
      <w:bookmarkStart w:id="15" w:name="Texto9"/>
      <w:r w:rsidR="00283C5E" w:rsidRPr="00283C5E">
        <w:rPr>
          <w:rFonts w:ascii="Open Sans" w:hAnsi="Open Sans" w:cs="Open Sans"/>
          <w:sz w:val="21"/>
          <w:szCs w:val="21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283C5E" w:rsidRPr="00283C5E">
        <w:rPr>
          <w:rFonts w:ascii="Open Sans" w:hAnsi="Open Sans" w:cs="Open Sans"/>
          <w:sz w:val="21"/>
          <w:szCs w:val="21"/>
        </w:rPr>
        <w:instrText xml:space="preserve"> FORMTEXT </w:instrText>
      </w:r>
      <w:r w:rsidR="00283C5E" w:rsidRPr="00283C5E">
        <w:rPr>
          <w:rFonts w:ascii="Open Sans" w:hAnsi="Open Sans" w:cs="Open Sans"/>
          <w:sz w:val="21"/>
          <w:szCs w:val="21"/>
        </w:rPr>
      </w:r>
      <w:r w:rsidR="00283C5E" w:rsidRPr="00283C5E">
        <w:rPr>
          <w:rFonts w:ascii="Open Sans" w:hAnsi="Open Sans" w:cs="Open Sans"/>
          <w:sz w:val="21"/>
          <w:szCs w:val="21"/>
        </w:rPr>
        <w:fldChar w:fldCharType="separate"/>
      </w:r>
      <w:r w:rsidR="00AB67B9">
        <w:rPr>
          <w:rFonts w:ascii="Open Sans" w:hAnsi="Open Sans" w:cs="Open Sans"/>
          <w:sz w:val="21"/>
          <w:szCs w:val="21"/>
        </w:rPr>
        <w:t> </w:t>
      </w:r>
      <w:r w:rsidR="00AB67B9">
        <w:rPr>
          <w:rFonts w:ascii="Open Sans" w:hAnsi="Open Sans" w:cs="Open Sans"/>
          <w:sz w:val="21"/>
          <w:szCs w:val="21"/>
        </w:rPr>
        <w:t> </w:t>
      </w:r>
      <w:r w:rsidR="00AB67B9">
        <w:rPr>
          <w:rFonts w:ascii="Open Sans" w:hAnsi="Open Sans" w:cs="Open Sans"/>
          <w:sz w:val="21"/>
          <w:szCs w:val="21"/>
        </w:rPr>
        <w:t> </w:t>
      </w:r>
      <w:r w:rsidR="00AB67B9">
        <w:rPr>
          <w:rFonts w:ascii="Open Sans" w:hAnsi="Open Sans" w:cs="Open Sans"/>
          <w:sz w:val="21"/>
          <w:szCs w:val="21"/>
        </w:rPr>
        <w:t> </w:t>
      </w:r>
      <w:r w:rsidR="00AB67B9">
        <w:rPr>
          <w:rFonts w:ascii="Open Sans" w:hAnsi="Open Sans" w:cs="Open Sans"/>
          <w:sz w:val="21"/>
          <w:szCs w:val="21"/>
        </w:rPr>
        <w:t> </w:t>
      </w:r>
      <w:r w:rsidR="00283C5E" w:rsidRPr="00283C5E">
        <w:rPr>
          <w:rFonts w:ascii="Open Sans" w:hAnsi="Open Sans" w:cs="Open Sans"/>
          <w:sz w:val="21"/>
          <w:szCs w:val="21"/>
        </w:rPr>
        <w:fldChar w:fldCharType="end"/>
      </w:r>
      <w:bookmarkEnd w:id="15"/>
      <w:r w:rsidR="00283C5E" w:rsidRPr="00283C5E">
        <w:rPr>
          <w:rFonts w:ascii="Open Sans" w:hAnsi="Open Sans" w:cs="Open Sans"/>
          <w:sz w:val="21"/>
          <w:szCs w:val="21"/>
        </w:rPr>
        <w:t xml:space="preserve"> </w:t>
      </w:r>
      <w:r w:rsidRPr="00283C5E">
        <w:rPr>
          <w:rFonts w:ascii="Open Sans" w:hAnsi="Open Sans" w:cs="Open Sans"/>
          <w:sz w:val="21"/>
          <w:szCs w:val="21"/>
        </w:rPr>
        <w:t xml:space="preserve">de </w:t>
      </w:r>
      <w:bookmarkStart w:id="16" w:name="Texto10"/>
      <w:r w:rsidR="00283C5E" w:rsidRPr="00283C5E">
        <w:rPr>
          <w:rFonts w:ascii="Open Sans" w:hAnsi="Open Sans" w:cs="Open Sans"/>
          <w:sz w:val="21"/>
          <w:szCs w:val="21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283C5E" w:rsidRPr="00283C5E">
        <w:rPr>
          <w:rFonts w:ascii="Open Sans" w:hAnsi="Open Sans" w:cs="Open Sans"/>
          <w:sz w:val="21"/>
          <w:szCs w:val="21"/>
        </w:rPr>
        <w:instrText xml:space="preserve"> FORMTEXT </w:instrText>
      </w:r>
      <w:r w:rsidR="00283C5E" w:rsidRPr="00283C5E">
        <w:rPr>
          <w:rFonts w:ascii="Open Sans" w:hAnsi="Open Sans" w:cs="Open Sans"/>
          <w:sz w:val="21"/>
          <w:szCs w:val="21"/>
        </w:rPr>
      </w:r>
      <w:r w:rsidR="00283C5E" w:rsidRPr="00283C5E">
        <w:rPr>
          <w:rFonts w:ascii="Open Sans" w:hAnsi="Open Sans" w:cs="Open Sans"/>
          <w:sz w:val="21"/>
          <w:szCs w:val="21"/>
        </w:rPr>
        <w:fldChar w:fldCharType="separate"/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sz w:val="21"/>
          <w:szCs w:val="21"/>
        </w:rPr>
        <w:fldChar w:fldCharType="end"/>
      </w:r>
      <w:bookmarkEnd w:id="16"/>
      <w:r w:rsidR="00283C5E" w:rsidRPr="00283C5E">
        <w:rPr>
          <w:rFonts w:ascii="Open Sans" w:hAnsi="Open Sans" w:cs="Open Sans"/>
          <w:sz w:val="21"/>
          <w:szCs w:val="21"/>
        </w:rPr>
        <w:t xml:space="preserve"> de 20</w:t>
      </w:r>
      <w:bookmarkStart w:id="17" w:name="Texto11"/>
      <w:r w:rsidR="00283C5E" w:rsidRPr="00283C5E">
        <w:rPr>
          <w:rFonts w:ascii="Open Sans" w:hAnsi="Open Sans" w:cs="Open Sans"/>
          <w:sz w:val="21"/>
          <w:szCs w:val="21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283C5E" w:rsidRPr="00283C5E">
        <w:rPr>
          <w:rFonts w:ascii="Open Sans" w:hAnsi="Open Sans" w:cs="Open Sans"/>
          <w:sz w:val="21"/>
          <w:szCs w:val="21"/>
        </w:rPr>
        <w:instrText xml:space="preserve"> FORMTEXT </w:instrText>
      </w:r>
      <w:r w:rsidR="00283C5E" w:rsidRPr="00283C5E">
        <w:rPr>
          <w:rFonts w:ascii="Open Sans" w:hAnsi="Open Sans" w:cs="Open Sans"/>
          <w:sz w:val="21"/>
          <w:szCs w:val="21"/>
        </w:rPr>
      </w:r>
      <w:r w:rsidR="00283C5E" w:rsidRPr="00283C5E">
        <w:rPr>
          <w:rFonts w:ascii="Open Sans" w:hAnsi="Open Sans" w:cs="Open Sans"/>
          <w:sz w:val="21"/>
          <w:szCs w:val="21"/>
        </w:rPr>
        <w:fldChar w:fldCharType="separate"/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noProof/>
          <w:sz w:val="21"/>
          <w:szCs w:val="21"/>
        </w:rPr>
        <w:t> </w:t>
      </w:r>
      <w:r w:rsidR="00283C5E" w:rsidRPr="00283C5E">
        <w:rPr>
          <w:rFonts w:ascii="Open Sans" w:hAnsi="Open Sans" w:cs="Open Sans"/>
          <w:sz w:val="21"/>
          <w:szCs w:val="21"/>
        </w:rPr>
        <w:fldChar w:fldCharType="end"/>
      </w:r>
      <w:bookmarkEnd w:id="17"/>
    </w:p>
    <w:p w:rsidR="00264F78" w:rsidRPr="00283C5E" w:rsidRDefault="00264F78" w:rsidP="00264F78">
      <w:pPr>
        <w:jc w:val="both"/>
        <w:rPr>
          <w:rFonts w:ascii="Open Sans" w:hAnsi="Open Sans" w:cs="Open Sans"/>
          <w:b/>
          <w:caps/>
          <w:sz w:val="21"/>
          <w:szCs w:val="21"/>
        </w:rPr>
      </w:pPr>
    </w:p>
    <w:p w:rsidR="00264F78" w:rsidRPr="00283C5E" w:rsidRDefault="00264F78" w:rsidP="00264F78">
      <w:pPr>
        <w:jc w:val="both"/>
        <w:rPr>
          <w:rFonts w:ascii="Open Sans" w:hAnsi="Open Sans" w:cs="Open Sans"/>
          <w:b/>
          <w:caps/>
          <w:sz w:val="21"/>
          <w:szCs w:val="21"/>
        </w:rPr>
      </w:pPr>
      <w:r w:rsidRPr="00283C5E">
        <w:rPr>
          <w:rFonts w:ascii="Open Sans" w:hAnsi="Open Sans" w:cs="Open Sans"/>
          <w:b/>
          <w:caps/>
          <w:sz w:val="21"/>
          <w:szCs w:val="21"/>
        </w:rPr>
        <w:t>il·lm. sr. alcalde–president de l’ajuntament d’Argentona</w:t>
      </w:r>
    </w:p>
    <w:p w:rsidR="00264F78" w:rsidRPr="00283C5E" w:rsidRDefault="00264F78" w:rsidP="00264F78">
      <w:pPr>
        <w:jc w:val="both"/>
        <w:rPr>
          <w:rFonts w:ascii="Open Sans" w:hAnsi="Open Sans" w:cs="Open Sans"/>
          <w:sz w:val="16"/>
          <w:szCs w:val="16"/>
        </w:rPr>
      </w:pPr>
      <w:r w:rsidRPr="00283C5E">
        <w:rPr>
          <w:rFonts w:ascii="Open Sans" w:hAnsi="Open Sans" w:cs="Open Sans"/>
          <w:sz w:val="16"/>
          <w:szCs w:val="16"/>
        </w:rPr>
        <w:t>D’acord amb allò que s’estableix per via reglamentària a la Llei Orgànica 15/1999, de 13 de desembre, de protecció de dades de caràcter personal, us comuniquem que les dades introduïdes en aquesta sol·licitud s’incorporaran a un fitxer automatitzat propietat de l’Ajuntament d’Argentona i que seran utilitzades exclusivament per a ofertes de treball de l’Ajuntament i dels seus organismes autònoms. Tanmateix, informar-vos que podreu exercir els vostres drets d’accés, rectificació i cancel·lació adreçant-vos a qualsevol punt d’informació de l’Ajuntament i mitjançant sol·licitud escrita.</w:t>
      </w:r>
    </w:p>
    <w:p w:rsidR="004B5748" w:rsidRPr="004B5748" w:rsidRDefault="00264F78" w:rsidP="004B5748">
      <w:pPr>
        <w:jc w:val="both"/>
        <w:rPr>
          <w:rFonts w:ascii="Open Sans" w:hAnsi="Open Sans" w:cs="Open Sans"/>
          <w:sz w:val="22"/>
          <w:szCs w:val="22"/>
        </w:rPr>
      </w:pPr>
      <w:r w:rsidRPr="00283C5E">
        <w:rPr>
          <w:rFonts w:ascii="Open Sans" w:hAnsi="Open Sans" w:cs="Open Sans"/>
          <w:sz w:val="16"/>
          <w:szCs w:val="16"/>
        </w:rPr>
        <w:t xml:space="preserve">Autoritzo l’Ajuntament, en l’àmbit de les seves </w:t>
      </w:r>
      <w:r w:rsidR="00283C5E" w:rsidRPr="00283C5E">
        <w:rPr>
          <w:rFonts w:ascii="Open Sans" w:hAnsi="Open Sans" w:cs="Open Sans"/>
          <w:sz w:val="16"/>
          <w:szCs w:val="16"/>
        </w:rPr>
        <w:t>competències, a</w:t>
      </w:r>
      <w:r w:rsidRPr="00283C5E">
        <w:rPr>
          <w:rFonts w:ascii="Open Sans" w:hAnsi="Open Sans" w:cs="Open Sans"/>
          <w:sz w:val="16"/>
          <w:szCs w:val="16"/>
        </w:rPr>
        <w:t xml:space="preserve"> fer ús de les dades personals facilitades exclusivament per ofertes de treball d’aquesta corporació.</w:t>
      </w:r>
      <w:r w:rsidR="00283C5E">
        <w:rPr>
          <w:rFonts w:ascii="Open Sans" w:hAnsi="Open Sans" w:cs="Open Sans"/>
          <w:sz w:val="16"/>
          <w:szCs w:val="16"/>
        </w:rPr>
        <w:t xml:space="preserve"> </w:t>
      </w:r>
    </w:p>
    <w:sectPr w:rsidR="004B5748" w:rsidRPr="004B5748" w:rsidSect="005B7616">
      <w:headerReference w:type="default" r:id="rId8"/>
      <w:footerReference w:type="default" r:id="rId9"/>
      <w:pgSz w:w="11906" w:h="16838"/>
      <w:pgMar w:top="1951" w:right="1286" w:bottom="993" w:left="1440" w:header="899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F78" w:rsidRDefault="00264F78">
      <w:r>
        <w:separator/>
      </w:r>
    </w:p>
  </w:endnote>
  <w:endnote w:type="continuationSeparator" w:id="0">
    <w:p w:rsidR="00264F78" w:rsidRDefault="0026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F78" w:rsidRPr="001361CB" w:rsidRDefault="00264F78" w:rsidP="001361CB">
    <w:pPr>
      <w:pStyle w:val="Piedepgina"/>
      <w:ind w:left="-284" w:right="-176" w:firstLine="284"/>
      <w:jc w:val="center"/>
      <w:rPr>
        <w:rFonts w:ascii="Open Sans" w:hAnsi="Open Sans" w:cs="Open Sans"/>
        <w:sz w:val="16"/>
        <w:szCs w:val="16"/>
      </w:rPr>
    </w:pPr>
    <w:r w:rsidRPr="001361CB">
      <w:rPr>
        <w:rFonts w:ascii="Open Sans" w:hAnsi="Open Sans" w:cs="Open Sans"/>
        <w:sz w:val="16"/>
        <w:szCs w:val="16"/>
      </w:rPr>
      <w:t xml:space="preserve">c. Gran, 59 – 08310 Argentona – telèfon 93 797 49 00 – fax – 93 797 08 00 – email: </w:t>
    </w:r>
    <w:hyperlink r:id="rId1" w:history="1">
      <w:r w:rsidRPr="001361CB">
        <w:rPr>
          <w:rStyle w:val="Hipervnculo"/>
          <w:rFonts w:ascii="Open Sans" w:hAnsi="Open Sans" w:cs="Open Sans"/>
          <w:sz w:val="16"/>
          <w:szCs w:val="16"/>
        </w:rPr>
        <w:t>argentona@argentona.cat</w:t>
      </w:r>
    </w:hyperlink>
    <w:r w:rsidRPr="001361CB">
      <w:rPr>
        <w:rFonts w:ascii="Open Sans" w:hAnsi="Open Sans" w:cs="Open Sans"/>
        <w:sz w:val="16"/>
        <w:szCs w:val="16"/>
      </w:rPr>
      <w:t xml:space="preserve">  NIF P-0800900-C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F78" w:rsidRDefault="00264F78">
      <w:r>
        <w:separator/>
      </w:r>
    </w:p>
  </w:footnote>
  <w:footnote w:type="continuationSeparator" w:id="0">
    <w:p w:rsidR="00264F78" w:rsidRDefault="00264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F78" w:rsidRDefault="00AC5F90" w:rsidP="00AB3557"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05A41453" wp14:editId="02AC5533">
          <wp:simplePos x="0" y="0"/>
          <wp:positionH relativeFrom="column">
            <wp:posOffset>-297180</wp:posOffset>
          </wp:positionH>
          <wp:positionV relativeFrom="paragraph">
            <wp:posOffset>-316865</wp:posOffset>
          </wp:positionV>
          <wp:extent cx="2203450" cy="966470"/>
          <wp:effectExtent l="0" t="0" r="6350" b="5080"/>
          <wp:wrapSquare wrapText="bothSides"/>
          <wp:docPr id="2" name="Imagen 2" descr="Logotip_Ajuntament_Argentona_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ip_Ajuntament_Argentona_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450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4D60"/>
    <w:multiLevelType w:val="singleLevel"/>
    <w:tmpl w:val="ED546A1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4A13DF1"/>
    <w:multiLevelType w:val="hybridMultilevel"/>
    <w:tmpl w:val="65F25EFE"/>
    <w:lvl w:ilvl="0" w:tplc="54D27170">
      <w:start w:val="3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D7AA9"/>
    <w:multiLevelType w:val="hybridMultilevel"/>
    <w:tmpl w:val="1E46D088"/>
    <w:lvl w:ilvl="0" w:tplc="D640EA4C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A24A7"/>
    <w:multiLevelType w:val="hybridMultilevel"/>
    <w:tmpl w:val="ABD6AF14"/>
    <w:lvl w:ilvl="0" w:tplc="0403000F">
      <w:start w:val="1"/>
      <w:numFmt w:val="decimal"/>
      <w:lvlText w:val="%1."/>
      <w:lvlJc w:val="left"/>
      <w:pPr>
        <w:ind w:left="1065" w:hanging="360"/>
      </w:p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Times New Roman" w:hint="default"/>
      </w:rPr>
    </w:lvl>
    <w:lvl w:ilvl="2" w:tplc="0403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Times New Roman" w:hint="default"/>
      </w:rPr>
    </w:lvl>
    <w:lvl w:ilvl="5" w:tplc="0403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Times New Roman" w:hint="default"/>
      </w:rPr>
    </w:lvl>
    <w:lvl w:ilvl="8" w:tplc="0403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1F32C9C"/>
    <w:multiLevelType w:val="singleLevel"/>
    <w:tmpl w:val="ED546A1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87E27C7"/>
    <w:multiLevelType w:val="singleLevel"/>
    <w:tmpl w:val="3050E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" w:hAnsi="Open Sans" w:cs="Open Sans" w:hint="default"/>
        <w:b/>
        <w:i w:val="0"/>
        <w:sz w:val="22"/>
      </w:rPr>
    </w:lvl>
  </w:abstractNum>
  <w:abstractNum w:abstractNumId="6">
    <w:nsid w:val="33FD26C3"/>
    <w:multiLevelType w:val="hybridMultilevel"/>
    <w:tmpl w:val="99C81528"/>
    <w:lvl w:ilvl="0" w:tplc="938A8A2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52"/>
    <w:rsid w:val="00017373"/>
    <w:rsid w:val="0002252E"/>
    <w:rsid w:val="000239C0"/>
    <w:rsid w:val="00025DE5"/>
    <w:rsid w:val="00025F60"/>
    <w:rsid w:val="000271A1"/>
    <w:rsid w:val="000341EB"/>
    <w:rsid w:val="0005096A"/>
    <w:rsid w:val="00063C68"/>
    <w:rsid w:val="00071E85"/>
    <w:rsid w:val="00072786"/>
    <w:rsid w:val="0008199F"/>
    <w:rsid w:val="0008260A"/>
    <w:rsid w:val="000928E0"/>
    <w:rsid w:val="00096718"/>
    <w:rsid w:val="000970FC"/>
    <w:rsid w:val="000A3A48"/>
    <w:rsid w:val="000B54F4"/>
    <w:rsid w:val="000B6669"/>
    <w:rsid w:val="000B71F5"/>
    <w:rsid w:val="000C30C0"/>
    <w:rsid w:val="000D0CE7"/>
    <w:rsid w:val="000D377E"/>
    <w:rsid w:val="000D5F3E"/>
    <w:rsid w:val="000E59FB"/>
    <w:rsid w:val="000F2D8B"/>
    <w:rsid w:val="001063D7"/>
    <w:rsid w:val="00110087"/>
    <w:rsid w:val="001167D4"/>
    <w:rsid w:val="00121CFE"/>
    <w:rsid w:val="001223C9"/>
    <w:rsid w:val="00130192"/>
    <w:rsid w:val="0013155D"/>
    <w:rsid w:val="001361CB"/>
    <w:rsid w:val="0014764A"/>
    <w:rsid w:val="001501D2"/>
    <w:rsid w:val="0015168C"/>
    <w:rsid w:val="00161989"/>
    <w:rsid w:val="001646BC"/>
    <w:rsid w:val="001650EF"/>
    <w:rsid w:val="00180F0F"/>
    <w:rsid w:val="00180FBC"/>
    <w:rsid w:val="00183431"/>
    <w:rsid w:val="001906E6"/>
    <w:rsid w:val="001A0B12"/>
    <w:rsid w:val="001A1ED2"/>
    <w:rsid w:val="001A7900"/>
    <w:rsid w:val="001B70FA"/>
    <w:rsid w:val="001C2869"/>
    <w:rsid w:val="001C71C7"/>
    <w:rsid w:val="001D2D69"/>
    <w:rsid w:val="001E06B9"/>
    <w:rsid w:val="001E73EA"/>
    <w:rsid w:val="001F2335"/>
    <w:rsid w:val="001F5D17"/>
    <w:rsid w:val="0020311D"/>
    <w:rsid w:val="0020334B"/>
    <w:rsid w:val="00211E2B"/>
    <w:rsid w:val="00230C88"/>
    <w:rsid w:val="0023391A"/>
    <w:rsid w:val="00236109"/>
    <w:rsid w:val="00237A4D"/>
    <w:rsid w:val="00242300"/>
    <w:rsid w:val="002459F2"/>
    <w:rsid w:val="00251D4D"/>
    <w:rsid w:val="00256B01"/>
    <w:rsid w:val="002576A4"/>
    <w:rsid w:val="00264254"/>
    <w:rsid w:val="00264F78"/>
    <w:rsid w:val="00265B16"/>
    <w:rsid w:val="0026752A"/>
    <w:rsid w:val="00273256"/>
    <w:rsid w:val="002748C9"/>
    <w:rsid w:val="0028022F"/>
    <w:rsid w:val="00283C5E"/>
    <w:rsid w:val="00286CE3"/>
    <w:rsid w:val="00297492"/>
    <w:rsid w:val="002A2811"/>
    <w:rsid w:val="002A3ABB"/>
    <w:rsid w:val="002A49FD"/>
    <w:rsid w:val="002A63DC"/>
    <w:rsid w:val="002B3E65"/>
    <w:rsid w:val="002C385D"/>
    <w:rsid w:val="002C592A"/>
    <w:rsid w:val="002D0C02"/>
    <w:rsid w:val="002D33E0"/>
    <w:rsid w:val="002D3630"/>
    <w:rsid w:val="002D697C"/>
    <w:rsid w:val="002E265D"/>
    <w:rsid w:val="002E59B6"/>
    <w:rsid w:val="002E5CEC"/>
    <w:rsid w:val="002E6836"/>
    <w:rsid w:val="002F08DF"/>
    <w:rsid w:val="002F11D8"/>
    <w:rsid w:val="002F1EFA"/>
    <w:rsid w:val="0030549D"/>
    <w:rsid w:val="00307EB3"/>
    <w:rsid w:val="00310BB4"/>
    <w:rsid w:val="0031197A"/>
    <w:rsid w:val="00313F00"/>
    <w:rsid w:val="00320732"/>
    <w:rsid w:val="00325AB7"/>
    <w:rsid w:val="00327275"/>
    <w:rsid w:val="00327FDB"/>
    <w:rsid w:val="0033305F"/>
    <w:rsid w:val="00333EBA"/>
    <w:rsid w:val="00335D2C"/>
    <w:rsid w:val="00336EE4"/>
    <w:rsid w:val="00337546"/>
    <w:rsid w:val="003461AA"/>
    <w:rsid w:val="00351593"/>
    <w:rsid w:val="003518EF"/>
    <w:rsid w:val="00352C79"/>
    <w:rsid w:val="00357260"/>
    <w:rsid w:val="00363343"/>
    <w:rsid w:val="00363BEA"/>
    <w:rsid w:val="00365A3F"/>
    <w:rsid w:val="003750AB"/>
    <w:rsid w:val="00382055"/>
    <w:rsid w:val="00387C0D"/>
    <w:rsid w:val="003A2AD9"/>
    <w:rsid w:val="003A3E06"/>
    <w:rsid w:val="003A5FDE"/>
    <w:rsid w:val="003B283D"/>
    <w:rsid w:val="003B3438"/>
    <w:rsid w:val="003B70A6"/>
    <w:rsid w:val="003C0568"/>
    <w:rsid w:val="003C197C"/>
    <w:rsid w:val="003C6C58"/>
    <w:rsid w:val="003D07ED"/>
    <w:rsid w:val="003E309E"/>
    <w:rsid w:val="003F2BFA"/>
    <w:rsid w:val="00401275"/>
    <w:rsid w:val="00403B02"/>
    <w:rsid w:val="00406697"/>
    <w:rsid w:val="00406B98"/>
    <w:rsid w:val="00407F00"/>
    <w:rsid w:val="00414B9E"/>
    <w:rsid w:val="00415528"/>
    <w:rsid w:val="00417316"/>
    <w:rsid w:val="004207F9"/>
    <w:rsid w:val="004227BD"/>
    <w:rsid w:val="004319DF"/>
    <w:rsid w:val="00432D72"/>
    <w:rsid w:val="00433461"/>
    <w:rsid w:val="004362A7"/>
    <w:rsid w:val="00442715"/>
    <w:rsid w:val="00450BDF"/>
    <w:rsid w:val="00450BF3"/>
    <w:rsid w:val="00451805"/>
    <w:rsid w:val="004630DF"/>
    <w:rsid w:val="00466FAE"/>
    <w:rsid w:val="00475343"/>
    <w:rsid w:val="00485927"/>
    <w:rsid w:val="00486862"/>
    <w:rsid w:val="004956F2"/>
    <w:rsid w:val="00496ADB"/>
    <w:rsid w:val="004A2861"/>
    <w:rsid w:val="004A33FE"/>
    <w:rsid w:val="004A439B"/>
    <w:rsid w:val="004B0378"/>
    <w:rsid w:val="004B5748"/>
    <w:rsid w:val="004C1B8D"/>
    <w:rsid w:val="004C23A2"/>
    <w:rsid w:val="004E47AC"/>
    <w:rsid w:val="004E54D6"/>
    <w:rsid w:val="004F71F8"/>
    <w:rsid w:val="00507856"/>
    <w:rsid w:val="00514050"/>
    <w:rsid w:val="00515528"/>
    <w:rsid w:val="00516587"/>
    <w:rsid w:val="005202C8"/>
    <w:rsid w:val="00520BDE"/>
    <w:rsid w:val="00531417"/>
    <w:rsid w:val="0053176B"/>
    <w:rsid w:val="00540066"/>
    <w:rsid w:val="00541363"/>
    <w:rsid w:val="00544183"/>
    <w:rsid w:val="005457CF"/>
    <w:rsid w:val="00550B37"/>
    <w:rsid w:val="00552301"/>
    <w:rsid w:val="00555C0B"/>
    <w:rsid w:val="00566188"/>
    <w:rsid w:val="0056713A"/>
    <w:rsid w:val="00571D65"/>
    <w:rsid w:val="00583734"/>
    <w:rsid w:val="005869CF"/>
    <w:rsid w:val="0059318D"/>
    <w:rsid w:val="005967C1"/>
    <w:rsid w:val="005A2DC2"/>
    <w:rsid w:val="005A41D6"/>
    <w:rsid w:val="005A7D2E"/>
    <w:rsid w:val="005B4100"/>
    <w:rsid w:val="005B5882"/>
    <w:rsid w:val="005B7616"/>
    <w:rsid w:val="005C3CD6"/>
    <w:rsid w:val="005C6EB8"/>
    <w:rsid w:val="005D0289"/>
    <w:rsid w:val="005D2CD6"/>
    <w:rsid w:val="005D3DB9"/>
    <w:rsid w:val="005D5FDE"/>
    <w:rsid w:val="005D7123"/>
    <w:rsid w:val="005E2A40"/>
    <w:rsid w:val="005E3B62"/>
    <w:rsid w:val="005E5015"/>
    <w:rsid w:val="005F1EA6"/>
    <w:rsid w:val="005F3312"/>
    <w:rsid w:val="00601607"/>
    <w:rsid w:val="006021C5"/>
    <w:rsid w:val="00610222"/>
    <w:rsid w:val="00611783"/>
    <w:rsid w:val="00611D02"/>
    <w:rsid w:val="00614FB7"/>
    <w:rsid w:val="00615F65"/>
    <w:rsid w:val="00616D34"/>
    <w:rsid w:val="00617114"/>
    <w:rsid w:val="00620630"/>
    <w:rsid w:val="006206ED"/>
    <w:rsid w:val="00621498"/>
    <w:rsid w:val="00621D48"/>
    <w:rsid w:val="00623B76"/>
    <w:rsid w:val="00634450"/>
    <w:rsid w:val="00646D8E"/>
    <w:rsid w:val="00672AFB"/>
    <w:rsid w:val="00672E72"/>
    <w:rsid w:val="00676587"/>
    <w:rsid w:val="006771EE"/>
    <w:rsid w:val="00685E2E"/>
    <w:rsid w:val="00686D44"/>
    <w:rsid w:val="006A04E0"/>
    <w:rsid w:val="006A29F1"/>
    <w:rsid w:val="006A5967"/>
    <w:rsid w:val="006A6FC2"/>
    <w:rsid w:val="006B2972"/>
    <w:rsid w:val="006B78B3"/>
    <w:rsid w:val="006C021B"/>
    <w:rsid w:val="006C6577"/>
    <w:rsid w:val="006C729B"/>
    <w:rsid w:val="006D0A42"/>
    <w:rsid w:val="006D4AFA"/>
    <w:rsid w:val="006D67B3"/>
    <w:rsid w:val="006D6DBC"/>
    <w:rsid w:val="006D6EC1"/>
    <w:rsid w:val="006D7D4D"/>
    <w:rsid w:val="006E2ED0"/>
    <w:rsid w:val="006F6A43"/>
    <w:rsid w:val="00703CB2"/>
    <w:rsid w:val="0070630F"/>
    <w:rsid w:val="0072355D"/>
    <w:rsid w:val="00727E42"/>
    <w:rsid w:val="00740CBB"/>
    <w:rsid w:val="007449D1"/>
    <w:rsid w:val="00752F2D"/>
    <w:rsid w:val="00755974"/>
    <w:rsid w:val="007575B6"/>
    <w:rsid w:val="007603FA"/>
    <w:rsid w:val="00761752"/>
    <w:rsid w:val="007627C0"/>
    <w:rsid w:val="00764B81"/>
    <w:rsid w:val="0076718D"/>
    <w:rsid w:val="00777BD4"/>
    <w:rsid w:val="00781B0F"/>
    <w:rsid w:val="00786BFD"/>
    <w:rsid w:val="007A633F"/>
    <w:rsid w:val="007C4510"/>
    <w:rsid w:val="007D164C"/>
    <w:rsid w:val="007D3503"/>
    <w:rsid w:val="007D402B"/>
    <w:rsid w:val="007E160D"/>
    <w:rsid w:val="007E2B68"/>
    <w:rsid w:val="007E3715"/>
    <w:rsid w:val="007E7513"/>
    <w:rsid w:val="007E7569"/>
    <w:rsid w:val="007F2B22"/>
    <w:rsid w:val="007F3039"/>
    <w:rsid w:val="007F5365"/>
    <w:rsid w:val="00806F94"/>
    <w:rsid w:val="00813DCF"/>
    <w:rsid w:val="00816EC8"/>
    <w:rsid w:val="00817108"/>
    <w:rsid w:val="00823C55"/>
    <w:rsid w:val="008305E1"/>
    <w:rsid w:val="00837BEE"/>
    <w:rsid w:val="008428FE"/>
    <w:rsid w:val="008429FE"/>
    <w:rsid w:val="00843542"/>
    <w:rsid w:val="00845B20"/>
    <w:rsid w:val="008472DA"/>
    <w:rsid w:val="00853BF2"/>
    <w:rsid w:val="00854B84"/>
    <w:rsid w:val="008551CF"/>
    <w:rsid w:val="00856213"/>
    <w:rsid w:val="008565F3"/>
    <w:rsid w:val="00871887"/>
    <w:rsid w:val="00873073"/>
    <w:rsid w:val="00874E24"/>
    <w:rsid w:val="00877630"/>
    <w:rsid w:val="00882009"/>
    <w:rsid w:val="00884CA7"/>
    <w:rsid w:val="008859B1"/>
    <w:rsid w:val="00885A7E"/>
    <w:rsid w:val="0088622D"/>
    <w:rsid w:val="008933E0"/>
    <w:rsid w:val="008A4605"/>
    <w:rsid w:val="008B0C85"/>
    <w:rsid w:val="008B0D37"/>
    <w:rsid w:val="008B2016"/>
    <w:rsid w:val="008B2E7B"/>
    <w:rsid w:val="008C01BB"/>
    <w:rsid w:val="008C624B"/>
    <w:rsid w:val="008D1AB6"/>
    <w:rsid w:val="008D6A55"/>
    <w:rsid w:val="008F12A2"/>
    <w:rsid w:val="008F4A0A"/>
    <w:rsid w:val="008F546C"/>
    <w:rsid w:val="00900744"/>
    <w:rsid w:val="00903E0F"/>
    <w:rsid w:val="0090585C"/>
    <w:rsid w:val="00907883"/>
    <w:rsid w:val="00915D8E"/>
    <w:rsid w:val="00916246"/>
    <w:rsid w:val="009279C1"/>
    <w:rsid w:val="009317E6"/>
    <w:rsid w:val="00934AAC"/>
    <w:rsid w:val="00936444"/>
    <w:rsid w:val="009504AE"/>
    <w:rsid w:val="009514E4"/>
    <w:rsid w:val="009550D1"/>
    <w:rsid w:val="00962C56"/>
    <w:rsid w:val="0096441B"/>
    <w:rsid w:val="009733F7"/>
    <w:rsid w:val="00976624"/>
    <w:rsid w:val="00980252"/>
    <w:rsid w:val="0098101D"/>
    <w:rsid w:val="00982417"/>
    <w:rsid w:val="00987427"/>
    <w:rsid w:val="00987FB2"/>
    <w:rsid w:val="009929E3"/>
    <w:rsid w:val="009B63EE"/>
    <w:rsid w:val="009B6871"/>
    <w:rsid w:val="009C0D45"/>
    <w:rsid w:val="009C311A"/>
    <w:rsid w:val="009C3878"/>
    <w:rsid w:val="009D47D6"/>
    <w:rsid w:val="009D5E0B"/>
    <w:rsid w:val="009E35E7"/>
    <w:rsid w:val="009E594C"/>
    <w:rsid w:val="009E5EB8"/>
    <w:rsid w:val="009E622A"/>
    <w:rsid w:val="009E714F"/>
    <w:rsid w:val="009E7BB0"/>
    <w:rsid w:val="009F420F"/>
    <w:rsid w:val="00A02164"/>
    <w:rsid w:val="00A0480C"/>
    <w:rsid w:val="00A074ED"/>
    <w:rsid w:val="00A1195D"/>
    <w:rsid w:val="00A12ED1"/>
    <w:rsid w:val="00A17D99"/>
    <w:rsid w:val="00A20A09"/>
    <w:rsid w:val="00A243E5"/>
    <w:rsid w:val="00A26223"/>
    <w:rsid w:val="00A26856"/>
    <w:rsid w:val="00A279F3"/>
    <w:rsid w:val="00A43C1F"/>
    <w:rsid w:val="00A602A8"/>
    <w:rsid w:val="00A74C38"/>
    <w:rsid w:val="00A75D2F"/>
    <w:rsid w:val="00A80360"/>
    <w:rsid w:val="00A83FC0"/>
    <w:rsid w:val="00A84A56"/>
    <w:rsid w:val="00A84D52"/>
    <w:rsid w:val="00A91890"/>
    <w:rsid w:val="00A93248"/>
    <w:rsid w:val="00A951DE"/>
    <w:rsid w:val="00A9733C"/>
    <w:rsid w:val="00A97EB9"/>
    <w:rsid w:val="00AA1E20"/>
    <w:rsid w:val="00AA3367"/>
    <w:rsid w:val="00AA4E40"/>
    <w:rsid w:val="00AB1267"/>
    <w:rsid w:val="00AB12DD"/>
    <w:rsid w:val="00AB24E3"/>
    <w:rsid w:val="00AB3557"/>
    <w:rsid w:val="00AB4804"/>
    <w:rsid w:val="00AB4874"/>
    <w:rsid w:val="00AB67B9"/>
    <w:rsid w:val="00AC342B"/>
    <w:rsid w:val="00AC5F90"/>
    <w:rsid w:val="00AD53ED"/>
    <w:rsid w:val="00AE27AF"/>
    <w:rsid w:val="00AE2D06"/>
    <w:rsid w:val="00AE4C25"/>
    <w:rsid w:val="00AF1F0C"/>
    <w:rsid w:val="00AF7588"/>
    <w:rsid w:val="00B12500"/>
    <w:rsid w:val="00B12D8E"/>
    <w:rsid w:val="00B15746"/>
    <w:rsid w:val="00B17B14"/>
    <w:rsid w:val="00B362E2"/>
    <w:rsid w:val="00B402EA"/>
    <w:rsid w:val="00B41DA3"/>
    <w:rsid w:val="00B43F57"/>
    <w:rsid w:val="00B43FBD"/>
    <w:rsid w:val="00B44B33"/>
    <w:rsid w:val="00B46327"/>
    <w:rsid w:val="00B51511"/>
    <w:rsid w:val="00B52B19"/>
    <w:rsid w:val="00B67B60"/>
    <w:rsid w:val="00B73209"/>
    <w:rsid w:val="00B816A3"/>
    <w:rsid w:val="00B90B04"/>
    <w:rsid w:val="00BA3BF4"/>
    <w:rsid w:val="00BB1B1A"/>
    <w:rsid w:val="00BC7777"/>
    <w:rsid w:val="00BD7CAA"/>
    <w:rsid w:val="00BE05E4"/>
    <w:rsid w:val="00BE6DFA"/>
    <w:rsid w:val="00BF1811"/>
    <w:rsid w:val="00BF3FE9"/>
    <w:rsid w:val="00C025DD"/>
    <w:rsid w:val="00C0316E"/>
    <w:rsid w:val="00C03E22"/>
    <w:rsid w:val="00C05F9F"/>
    <w:rsid w:val="00C1625F"/>
    <w:rsid w:val="00C1661E"/>
    <w:rsid w:val="00C23158"/>
    <w:rsid w:val="00C3018C"/>
    <w:rsid w:val="00C30933"/>
    <w:rsid w:val="00C3252C"/>
    <w:rsid w:val="00C337E6"/>
    <w:rsid w:val="00C42147"/>
    <w:rsid w:val="00C42CA4"/>
    <w:rsid w:val="00C4363C"/>
    <w:rsid w:val="00C45107"/>
    <w:rsid w:val="00C466E2"/>
    <w:rsid w:val="00C55CE2"/>
    <w:rsid w:val="00C57641"/>
    <w:rsid w:val="00C64C3E"/>
    <w:rsid w:val="00C718B6"/>
    <w:rsid w:val="00C75439"/>
    <w:rsid w:val="00C77126"/>
    <w:rsid w:val="00C80188"/>
    <w:rsid w:val="00C920B2"/>
    <w:rsid w:val="00C9317E"/>
    <w:rsid w:val="00CB4D0B"/>
    <w:rsid w:val="00CB4EDA"/>
    <w:rsid w:val="00CC0832"/>
    <w:rsid w:val="00CC33DD"/>
    <w:rsid w:val="00CC7FD3"/>
    <w:rsid w:val="00CD17F0"/>
    <w:rsid w:val="00CE14C4"/>
    <w:rsid w:val="00CF2302"/>
    <w:rsid w:val="00CF63AA"/>
    <w:rsid w:val="00D01EA9"/>
    <w:rsid w:val="00D04782"/>
    <w:rsid w:val="00D04848"/>
    <w:rsid w:val="00D05322"/>
    <w:rsid w:val="00D12476"/>
    <w:rsid w:val="00D129AE"/>
    <w:rsid w:val="00D16BE4"/>
    <w:rsid w:val="00D17DCA"/>
    <w:rsid w:val="00D21E10"/>
    <w:rsid w:val="00D2318C"/>
    <w:rsid w:val="00D2464C"/>
    <w:rsid w:val="00D31CF3"/>
    <w:rsid w:val="00D3300E"/>
    <w:rsid w:val="00D37E77"/>
    <w:rsid w:val="00D37F41"/>
    <w:rsid w:val="00D459FB"/>
    <w:rsid w:val="00D476A2"/>
    <w:rsid w:val="00D5094D"/>
    <w:rsid w:val="00D60151"/>
    <w:rsid w:val="00D61710"/>
    <w:rsid w:val="00D666D7"/>
    <w:rsid w:val="00D66D2E"/>
    <w:rsid w:val="00D726F4"/>
    <w:rsid w:val="00D72766"/>
    <w:rsid w:val="00D749AF"/>
    <w:rsid w:val="00D75530"/>
    <w:rsid w:val="00D815DB"/>
    <w:rsid w:val="00D81694"/>
    <w:rsid w:val="00D840D2"/>
    <w:rsid w:val="00D872DE"/>
    <w:rsid w:val="00D87F81"/>
    <w:rsid w:val="00D902FB"/>
    <w:rsid w:val="00D90F2A"/>
    <w:rsid w:val="00D91D5C"/>
    <w:rsid w:val="00D92BC4"/>
    <w:rsid w:val="00DA71C4"/>
    <w:rsid w:val="00DB217E"/>
    <w:rsid w:val="00DC0484"/>
    <w:rsid w:val="00DD0506"/>
    <w:rsid w:val="00DD37D8"/>
    <w:rsid w:val="00DD6F7A"/>
    <w:rsid w:val="00DE538F"/>
    <w:rsid w:val="00DF39D2"/>
    <w:rsid w:val="00DF3E6B"/>
    <w:rsid w:val="00DF7770"/>
    <w:rsid w:val="00E014BE"/>
    <w:rsid w:val="00E079CA"/>
    <w:rsid w:val="00E1412B"/>
    <w:rsid w:val="00E1538E"/>
    <w:rsid w:val="00E220C0"/>
    <w:rsid w:val="00E32084"/>
    <w:rsid w:val="00E36E71"/>
    <w:rsid w:val="00E426BC"/>
    <w:rsid w:val="00E44B6E"/>
    <w:rsid w:val="00E46936"/>
    <w:rsid w:val="00E47A18"/>
    <w:rsid w:val="00E51456"/>
    <w:rsid w:val="00E611F3"/>
    <w:rsid w:val="00E62C86"/>
    <w:rsid w:val="00E65008"/>
    <w:rsid w:val="00E820FB"/>
    <w:rsid w:val="00E83AAE"/>
    <w:rsid w:val="00E83AD6"/>
    <w:rsid w:val="00E86EFF"/>
    <w:rsid w:val="00E917A7"/>
    <w:rsid w:val="00E9636E"/>
    <w:rsid w:val="00E9763E"/>
    <w:rsid w:val="00EB040E"/>
    <w:rsid w:val="00EB43EB"/>
    <w:rsid w:val="00ED5E25"/>
    <w:rsid w:val="00EE41E6"/>
    <w:rsid w:val="00EE56C1"/>
    <w:rsid w:val="00EF03E2"/>
    <w:rsid w:val="00EF5DF6"/>
    <w:rsid w:val="00EF70BE"/>
    <w:rsid w:val="00EF7DB9"/>
    <w:rsid w:val="00F02E7E"/>
    <w:rsid w:val="00F16F7B"/>
    <w:rsid w:val="00F22F3A"/>
    <w:rsid w:val="00F23D45"/>
    <w:rsid w:val="00F504B8"/>
    <w:rsid w:val="00F514F1"/>
    <w:rsid w:val="00F53401"/>
    <w:rsid w:val="00F55210"/>
    <w:rsid w:val="00F55A67"/>
    <w:rsid w:val="00F61581"/>
    <w:rsid w:val="00F71C6A"/>
    <w:rsid w:val="00F71E9C"/>
    <w:rsid w:val="00F7425C"/>
    <w:rsid w:val="00F8411F"/>
    <w:rsid w:val="00F852BC"/>
    <w:rsid w:val="00F9304C"/>
    <w:rsid w:val="00F93F89"/>
    <w:rsid w:val="00F94E75"/>
    <w:rsid w:val="00FA0E3B"/>
    <w:rsid w:val="00FA220F"/>
    <w:rsid w:val="00FA7BF2"/>
    <w:rsid w:val="00FB289D"/>
    <w:rsid w:val="00FB7962"/>
    <w:rsid w:val="00FC371C"/>
    <w:rsid w:val="00FD00E9"/>
    <w:rsid w:val="00FD299C"/>
    <w:rsid w:val="00FD51FD"/>
    <w:rsid w:val="00FE200E"/>
    <w:rsid w:val="00FE5C59"/>
    <w:rsid w:val="00FF25F9"/>
    <w:rsid w:val="00FF5794"/>
    <w:rsid w:val="00FF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11D8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szCs w:val="20"/>
    </w:rPr>
  </w:style>
  <w:style w:type="paragraph" w:styleId="Ttulo2">
    <w:name w:val="heading 2"/>
    <w:basedOn w:val="Normal"/>
    <w:next w:val="Normal"/>
    <w:link w:val="Ttulo2Car"/>
    <w:qFormat/>
    <w:pPr>
      <w:keepNext/>
      <w:jc w:val="both"/>
      <w:outlineLvl w:val="1"/>
    </w:pPr>
    <w:rPr>
      <w:sz w:val="32"/>
    </w:rPr>
  </w:style>
  <w:style w:type="paragraph" w:styleId="Ttulo3">
    <w:name w:val="heading 3"/>
    <w:basedOn w:val="Normal"/>
    <w:next w:val="Normal"/>
    <w:link w:val="Ttulo3Car"/>
    <w:qFormat/>
    <w:pPr>
      <w:keepNext/>
      <w:jc w:val="both"/>
      <w:outlineLvl w:val="2"/>
    </w:pPr>
    <w:rPr>
      <w:rFonts w:ascii="Wide Latin" w:hAnsi="Wide Latin"/>
      <w:b/>
      <w:bCs/>
      <w:szCs w:val="20"/>
    </w:rPr>
  </w:style>
  <w:style w:type="paragraph" w:styleId="Ttulo4">
    <w:name w:val="heading 4"/>
    <w:basedOn w:val="Normal"/>
    <w:next w:val="Normal"/>
    <w:link w:val="Ttulo4Car"/>
    <w:qFormat/>
    <w:pPr>
      <w:keepNext/>
      <w:jc w:val="right"/>
      <w:outlineLvl w:val="3"/>
    </w:pPr>
    <w:rPr>
      <w:rFonts w:ascii="Arial" w:hAnsi="Arial" w:cs="Arial"/>
      <w:b/>
      <w:bCs/>
      <w:sz w:val="40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jc w:val="right"/>
      <w:outlineLvl w:val="4"/>
    </w:pPr>
    <w:rPr>
      <w:rFonts w:ascii="Arial" w:hAnsi="Arial" w:cs="Arial"/>
      <w:sz w:val="40"/>
    </w:rPr>
  </w:style>
  <w:style w:type="paragraph" w:styleId="Ttulo6">
    <w:name w:val="heading 6"/>
    <w:basedOn w:val="Normal"/>
    <w:next w:val="Normal"/>
    <w:link w:val="Ttulo6Car"/>
    <w:unhideWhenUsed/>
    <w:qFormat/>
    <w:rsid w:val="007F536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096718"/>
    <w:pPr>
      <w:keepNext/>
      <w:jc w:val="center"/>
      <w:outlineLvl w:val="6"/>
    </w:pPr>
    <w:rPr>
      <w:rFonts w:ascii="Tahoma" w:hAnsi="Tahoma"/>
      <w:b/>
      <w:szCs w:val="20"/>
    </w:rPr>
  </w:style>
  <w:style w:type="paragraph" w:styleId="Ttulo8">
    <w:name w:val="heading 8"/>
    <w:basedOn w:val="Normal"/>
    <w:next w:val="Normal"/>
    <w:link w:val="Ttulo8Car"/>
    <w:qFormat/>
    <w:rsid w:val="00096718"/>
    <w:pPr>
      <w:keepNext/>
      <w:jc w:val="center"/>
      <w:outlineLvl w:val="7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096718"/>
    <w:pPr>
      <w:keepNext/>
      <w:framePr w:hSpace="141" w:wrap="notBeside" w:vAnchor="text" w:hAnchor="page" w:x="3924" w:y="-14"/>
      <w:jc w:val="center"/>
      <w:outlineLvl w:val="8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widowControl w:val="0"/>
      <w:tabs>
        <w:tab w:val="left" w:pos="-720"/>
      </w:tabs>
      <w:suppressAutoHyphens/>
      <w:jc w:val="both"/>
    </w:pPr>
    <w:rPr>
      <w:rFonts w:ascii="Arial" w:hAnsi="Arial"/>
      <w:snapToGrid w:val="0"/>
      <w:spacing w:val="-3"/>
      <w:szCs w:val="20"/>
    </w:rPr>
  </w:style>
  <w:style w:type="paragraph" w:styleId="Textoindependiente2">
    <w:name w:val="Body Text 2"/>
    <w:basedOn w:val="Normal"/>
    <w:link w:val="Textoindependiente2Car"/>
    <w:pPr>
      <w:ind w:right="-136"/>
      <w:jc w:val="both"/>
    </w:pPr>
  </w:style>
  <w:style w:type="paragraph" w:styleId="Textoindependiente3">
    <w:name w:val="Body Text 3"/>
    <w:basedOn w:val="Normal"/>
    <w:link w:val="Textoindependiente3Car"/>
    <w:pPr>
      <w:tabs>
        <w:tab w:val="left" w:pos="7275"/>
      </w:tabs>
      <w:jc w:val="right"/>
    </w:pPr>
    <w:rPr>
      <w:b/>
      <w:bCs/>
      <w:sz w:val="40"/>
    </w:rPr>
  </w:style>
  <w:style w:type="character" w:customStyle="1" w:styleId="Ttulo6Car">
    <w:name w:val="Título 6 Car"/>
    <w:link w:val="Ttulo6"/>
    <w:rsid w:val="007F5365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styleId="Textodeglobo">
    <w:name w:val="Balloon Text"/>
    <w:basedOn w:val="Normal"/>
    <w:link w:val="TextodegloboCar"/>
    <w:rsid w:val="007F53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F5365"/>
    <w:rPr>
      <w:rFonts w:ascii="Tahoma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rsid w:val="00E426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Verdana">
    <w:name w:val="Normal + Verdana"/>
    <w:aliases w:val="11 pt,Negrita,Negro,Justificado"/>
    <w:basedOn w:val="Sangra2detindependiente"/>
    <w:rsid w:val="00236109"/>
    <w:pPr>
      <w:spacing w:line="240" w:lineRule="auto"/>
      <w:ind w:left="0"/>
    </w:pPr>
    <w:rPr>
      <w:rFonts w:ascii="Verdana" w:eastAsia="Arial Unicode MS" w:hAnsi="Verdana"/>
      <w:b/>
      <w:sz w:val="22"/>
      <w:szCs w:val="22"/>
    </w:rPr>
  </w:style>
  <w:style w:type="paragraph" w:styleId="Sangra2detindependiente">
    <w:name w:val="Body Text Indent 2"/>
    <w:basedOn w:val="Normal"/>
    <w:link w:val="Sangra2detindependienteCar"/>
    <w:rsid w:val="0023610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236109"/>
    <w:rPr>
      <w:sz w:val="24"/>
      <w:szCs w:val="24"/>
      <w:lang w:eastAsia="es-ES"/>
    </w:rPr>
  </w:style>
  <w:style w:type="paragraph" w:styleId="Prrafodelista">
    <w:name w:val="List Paragraph"/>
    <w:basedOn w:val="Normal"/>
    <w:qFormat/>
    <w:rsid w:val="002D33E0"/>
    <w:pPr>
      <w:ind w:left="720"/>
      <w:contextualSpacing/>
    </w:pPr>
    <w:rPr>
      <w:rFonts w:ascii="Arial" w:hAnsi="Arial"/>
      <w:sz w:val="22"/>
      <w:szCs w:val="20"/>
      <w:lang w:eastAsia="ca-ES"/>
    </w:rPr>
  </w:style>
  <w:style w:type="character" w:customStyle="1" w:styleId="EncabezadoCar">
    <w:name w:val="Encabezado Car"/>
    <w:link w:val="Encabezado"/>
    <w:rsid w:val="002D33E0"/>
    <w:rPr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6F6A43"/>
    <w:pPr>
      <w:spacing w:after="120"/>
      <w:ind w:left="283"/>
    </w:pPr>
    <w:rPr>
      <w:lang w:eastAsia="ca-ES"/>
    </w:rPr>
  </w:style>
  <w:style w:type="character" w:customStyle="1" w:styleId="SangradetextonormalCar">
    <w:name w:val="Sangría de texto normal Car"/>
    <w:link w:val="Sangradetextonormal"/>
    <w:rsid w:val="006F6A43"/>
    <w:rPr>
      <w:sz w:val="24"/>
      <w:szCs w:val="24"/>
    </w:rPr>
  </w:style>
  <w:style w:type="paragraph" w:customStyle="1" w:styleId="Estndard">
    <w:name w:val="Estàndard"/>
    <w:rsid w:val="006F6A43"/>
    <w:pPr>
      <w:spacing w:before="120" w:after="120"/>
      <w:jc w:val="both"/>
    </w:pPr>
    <w:rPr>
      <w:color w:val="000000"/>
      <w:sz w:val="24"/>
      <w:lang w:val="es-ES_tradnl" w:eastAsia="es-ES"/>
    </w:rPr>
  </w:style>
  <w:style w:type="paragraph" w:customStyle="1" w:styleId="Textoindependiente21">
    <w:name w:val="Texto independiente 21"/>
    <w:basedOn w:val="Normal"/>
    <w:rsid w:val="00D2464C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szCs w:val="20"/>
    </w:rPr>
  </w:style>
  <w:style w:type="character" w:customStyle="1" w:styleId="Ttulo1Car">
    <w:name w:val="Título 1 Car"/>
    <w:link w:val="Ttulo1"/>
    <w:rsid w:val="00A02164"/>
    <w:rPr>
      <w:rFonts w:ascii="Arial" w:hAnsi="Arial"/>
      <w:b/>
      <w:sz w:val="24"/>
      <w:lang w:eastAsia="es-ES"/>
    </w:rPr>
  </w:style>
  <w:style w:type="paragraph" w:styleId="Textocomentario">
    <w:name w:val="annotation text"/>
    <w:basedOn w:val="Normal"/>
    <w:link w:val="TextocomentarioCar"/>
    <w:unhideWhenUsed/>
    <w:rsid w:val="00A02164"/>
    <w:rPr>
      <w:sz w:val="20"/>
      <w:szCs w:val="20"/>
    </w:rPr>
  </w:style>
  <w:style w:type="character" w:customStyle="1" w:styleId="TextocomentarioCar">
    <w:name w:val="Texto comentario Car"/>
    <w:link w:val="Textocomentario"/>
    <w:rsid w:val="00A02164"/>
    <w:rPr>
      <w:lang w:eastAsia="es-ES"/>
    </w:rPr>
  </w:style>
  <w:style w:type="character" w:styleId="Refdecomentario">
    <w:name w:val="annotation reference"/>
    <w:unhideWhenUsed/>
    <w:rsid w:val="00A02164"/>
    <w:rPr>
      <w:sz w:val="16"/>
      <w:szCs w:val="16"/>
    </w:rPr>
  </w:style>
  <w:style w:type="character" w:customStyle="1" w:styleId="TextoindependienteCar">
    <w:name w:val="Texto independiente Car"/>
    <w:link w:val="Textoindependiente"/>
    <w:rsid w:val="00017373"/>
    <w:rPr>
      <w:rFonts w:ascii="Arial" w:hAnsi="Arial"/>
      <w:snapToGrid w:val="0"/>
      <w:spacing w:val="-3"/>
      <w:sz w:val="24"/>
      <w:lang w:eastAsia="es-ES"/>
    </w:rPr>
  </w:style>
  <w:style w:type="paragraph" w:customStyle="1" w:styleId="n">
    <w:name w:val="n"/>
    <w:basedOn w:val="Normal"/>
    <w:rsid w:val="00017373"/>
    <w:pPr>
      <w:widowControl w:val="0"/>
      <w:tabs>
        <w:tab w:val="left" w:pos="0"/>
      </w:tabs>
      <w:suppressAutoHyphens/>
      <w:jc w:val="both"/>
    </w:pPr>
    <w:rPr>
      <w:rFonts w:ascii="Arial" w:hAnsi="Arial"/>
      <w:snapToGrid w:val="0"/>
      <w:szCs w:val="20"/>
      <w:lang w:eastAsia="ko-KR"/>
    </w:rPr>
  </w:style>
  <w:style w:type="character" w:customStyle="1" w:styleId="Ttulo7Car">
    <w:name w:val="Título 7 Car"/>
    <w:link w:val="Ttulo7"/>
    <w:rsid w:val="00096718"/>
    <w:rPr>
      <w:rFonts w:ascii="Tahoma" w:hAnsi="Tahoma"/>
      <w:b/>
      <w:sz w:val="24"/>
      <w:lang w:eastAsia="es-ES"/>
    </w:rPr>
  </w:style>
  <w:style w:type="character" w:customStyle="1" w:styleId="Ttulo8Car">
    <w:name w:val="Título 8 Car"/>
    <w:link w:val="Ttulo8"/>
    <w:rsid w:val="00096718"/>
    <w:rPr>
      <w:b/>
      <w:lang w:eastAsia="es-ES"/>
    </w:rPr>
  </w:style>
  <w:style w:type="character" w:customStyle="1" w:styleId="Ttulo9Car">
    <w:name w:val="Título 9 Car"/>
    <w:link w:val="Ttulo9"/>
    <w:rsid w:val="00096718"/>
    <w:rPr>
      <w:b/>
      <w:bCs/>
      <w:lang w:eastAsia="es-ES"/>
    </w:rPr>
  </w:style>
  <w:style w:type="character" w:customStyle="1" w:styleId="PiedepginaCar">
    <w:name w:val="Pie de página Car"/>
    <w:link w:val="Piedepgina"/>
    <w:rsid w:val="00096718"/>
    <w:rPr>
      <w:sz w:val="24"/>
      <w:szCs w:val="24"/>
      <w:lang w:eastAsia="es-ES"/>
    </w:rPr>
  </w:style>
  <w:style w:type="character" w:customStyle="1" w:styleId="Ttulo2Car">
    <w:name w:val="Título 2 Car"/>
    <w:link w:val="Ttulo2"/>
    <w:rsid w:val="00096718"/>
    <w:rPr>
      <w:sz w:val="32"/>
      <w:szCs w:val="24"/>
      <w:lang w:eastAsia="es-ES"/>
    </w:rPr>
  </w:style>
  <w:style w:type="character" w:customStyle="1" w:styleId="Ttulo3Car">
    <w:name w:val="Título 3 Car"/>
    <w:link w:val="Ttulo3"/>
    <w:rsid w:val="00096718"/>
    <w:rPr>
      <w:rFonts w:ascii="Wide Latin" w:hAnsi="Wide Latin"/>
      <w:b/>
      <w:bCs/>
      <w:sz w:val="24"/>
      <w:lang w:eastAsia="es-ES"/>
    </w:rPr>
  </w:style>
  <w:style w:type="character" w:customStyle="1" w:styleId="Ttulo4Car">
    <w:name w:val="Título 4 Car"/>
    <w:link w:val="Ttulo4"/>
    <w:rsid w:val="00096718"/>
    <w:rPr>
      <w:rFonts w:ascii="Arial" w:hAnsi="Arial" w:cs="Arial"/>
      <w:b/>
      <w:bCs/>
      <w:sz w:val="40"/>
      <w:szCs w:val="24"/>
      <w:u w:val="single"/>
      <w:lang w:eastAsia="es-ES"/>
    </w:rPr>
  </w:style>
  <w:style w:type="character" w:customStyle="1" w:styleId="Ttulo5Car">
    <w:name w:val="Título 5 Car"/>
    <w:link w:val="Ttulo5"/>
    <w:rsid w:val="00096718"/>
    <w:rPr>
      <w:rFonts w:ascii="Arial" w:hAnsi="Arial" w:cs="Arial"/>
      <w:sz w:val="40"/>
      <w:szCs w:val="24"/>
      <w:lang w:eastAsia="es-ES"/>
    </w:rPr>
  </w:style>
  <w:style w:type="character" w:customStyle="1" w:styleId="Textoindependiente2Car">
    <w:name w:val="Texto independiente 2 Car"/>
    <w:link w:val="Textoindependiente2"/>
    <w:rsid w:val="00096718"/>
    <w:rPr>
      <w:sz w:val="24"/>
      <w:szCs w:val="24"/>
      <w:lang w:eastAsia="es-ES"/>
    </w:rPr>
  </w:style>
  <w:style w:type="paragraph" w:customStyle="1" w:styleId="xl24">
    <w:name w:val="xl24"/>
    <w:basedOn w:val="Normal"/>
    <w:rsid w:val="00096718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25">
    <w:name w:val="xl25"/>
    <w:basedOn w:val="Normal"/>
    <w:rsid w:val="000967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26">
    <w:name w:val="xl26"/>
    <w:basedOn w:val="Normal"/>
    <w:rsid w:val="00096718"/>
    <w:pPr>
      <w:pBdr>
        <w:lef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27">
    <w:name w:val="xl27"/>
    <w:basedOn w:val="Normal"/>
    <w:rsid w:val="000967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28">
    <w:name w:val="xl28"/>
    <w:basedOn w:val="Normal"/>
    <w:rsid w:val="00096718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29">
    <w:name w:val="xl29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0">
    <w:name w:val="xl3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1">
    <w:name w:val="xl31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32">
    <w:name w:val="xl32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3">
    <w:name w:val="xl33"/>
    <w:basedOn w:val="Normal"/>
    <w:rsid w:val="00096718"/>
    <w:pP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34">
    <w:name w:val="xl34"/>
    <w:basedOn w:val="Normal"/>
    <w:rsid w:val="000967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35">
    <w:name w:val="xl35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6">
    <w:name w:val="xl36"/>
    <w:basedOn w:val="Normal"/>
    <w:rsid w:val="0009671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7">
    <w:name w:val="xl37"/>
    <w:basedOn w:val="Normal"/>
    <w:rsid w:val="0009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8">
    <w:name w:val="xl38"/>
    <w:basedOn w:val="Normal"/>
    <w:rsid w:val="0009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39">
    <w:name w:val="xl39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40">
    <w:name w:val="xl4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41">
    <w:name w:val="xl41"/>
    <w:basedOn w:val="Normal"/>
    <w:rsid w:val="00096718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42">
    <w:name w:val="xl42"/>
    <w:basedOn w:val="Normal"/>
    <w:rsid w:val="00096718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lang w:val="es-ES"/>
    </w:rPr>
  </w:style>
  <w:style w:type="paragraph" w:customStyle="1" w:styleId="xl43">
    <w:name w:val="xl43"/>
    <w:basedOn w:val="Normal"/>
    <w:rsid w:val="0009671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44">
    <w:name w:val="xl44"/>
    <w:basedOn w:val="Normal"/>
    <w:rsid w:val="0009671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45">
    <w:name w:val="xl45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46">
    <w:name w:val="xl46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47">
    <w:name w:val="xl47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48">
    <w:name w:val="xl48"/>
    <w:basedOn w:val="Normal"/>
    <w:rsid w:val="000967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49">
    <w:name w:val="xl49"/>
    <w:basedOn w:val="Normal"/>
    <w:rsid w:val="0009671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0">
    <w:name w:val="xl5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1">
    <w:name w:val="xl51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2">
    <w:name w:val="xl52"/>
    <w:basedOn w:val="Normal"/>
    <w:rsid w:val="0009671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53">
    <w:name w:val="xl53"/>
    <w:basedOn w:val="Normal"/>
    <w:rsid w:val="0009671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54">
    <w:name w:val="xl54"/>
    <w:basedOn w:val="Normal"/>
    <w:rsid w:val="0009671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tulo">
    <w:name w:val="Title"/>
    <w:basedOn w:val="Normal"/>
    <w:link w:val="TtuloCar"/>
    <w:qFormat/>
    <w:rsid w:val="00096718"/>
    <w:pPr>
      <w:jc w:val="center"/>
    </w:pPr>
    <w:rPr>
      <w:b/>
      <w:bCs/>
      <w:u w:val="single"/>
    </w:rPr>
  </w:style>
  <w:style w:type="character" w:customStyle="1" w:styleId="TtuloCar">
    <w:name w:val="Título Car"/>
    <w:link w:val="Ttulo"/>
    <w:rsid w:val="00096718"/>
    <w:rPr>
      <w:b/>
      <w:bCs/>
      <w:sz w:val="24"/>
      <w:szCs w:val="24"/>
      <w:u w:val="single"/>
      <w:lang w:eastAsia="es-ES"/>
    </w:rPr>
  </w:style>
  <w:style w:type="character" w:customStyle="1" w:styleId="Textoindependiente3Car">
    <w:name w:val="Texto independiente 3 Car"/>
    <w:link w:val="Textoindependiente3"/>
    <w:rsid w:val="00096718"/>
    <w:rPr>
      <w:b/>
      <w:bCs/>
      <w:sz w:val="40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096718"/>
    <w:pPr>
      <w:spacing w:before="100" w:beforeAutospacing="1" w:after="100" w:afterAutospacing="1"/>
    </w:pPr>
    <w:rPr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11D8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szCs w:val="20"/>
    </w:rPr>
  </w:style>
  <w:style w:type="paragraph" w:styleId="Ttulo2">
    <w:name w:val="heading 2"/>
    <w:basedOn w:val="Normal"/>
    <w:next w:val="Normal"/>
    <w:link w:val="Ttulo2Car"/>
    <w:qFormat/>
    <w:pPr>
      <w:keepNext/>
      <w:jc w:val="both"/>
      <w:outlineLvl w:val="1"/>
    </w:pPr>
    <w:rPr>
      <w:sz w:val="32"/>
    </w:rPr>
  </w:style>
  <w:style w:type="paragraph" w:styleId="Ttulo3">
    <w:name w:val="heading 3"/>
    <w:basedOn w:val="Normal"/>
    <w:next w:val="Normal"/>
    <w:link w:val="Ttulo3Car"/>
    <w:qFormat/>
    <w:pPr>
      <w:keepNext/>
      <w:jc w:val="both"/>
      <w:outlineLvl w:val="2"/>
    </w:pPr>
    <w:rPr>
      <w:rFonts w:ascii="Wide Latin" w:hAnsi="Wide Latin"/>
      <w:b/>
      <w:bCs/>
      <w:szCs w:val="20"/>
    </w:rPr>
  </w:style>
  <w:style w:type="paragraph" w:styleId="Ttulo4">
    <w:name w:val="heading 4"/>
    <w:basedOn w:val="Normal"/>
    <w:next w:val="Normal"/>
    <w:link w:val="Ttulo4Car"/>
    <w:qFormat/>
    <w:pPr>
      <w:keepNext/>
      <w:jc w:val="right"/>
      <w:outlineLvl w:val="3"/>
    </w:pPr>
    <w:rPr>
      <w:rFonts w:ascii="Arial" w:hAnsi="Arial" w:cs="Arial"/>
      <w:b/>
      <w:bCs/>
      <w:sz w:val="40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jc w:val="right"/>
      <w:outlineLvl w:val="4"/>
    </w:pPr>
    <w:rPr>
      <w:rFonts w:ascii="Arial" w:hAnsi="Arial" w:cs="Arial"/>
      <w:sz w:val="40"/>
    </w:rPr>
  </w:style>
  <w:style w:type="paragraph" w:styleId="Ttulo6">
    <w:name w:val="heading 6"/>
    <w:basedOn w:val="Normal"/>
    <w:next w:val="Normal"/>
    <w:link w:val="Ttulo6Car"/>
    <w:unhideWhenUsed/>
    <w:qFormat/>
    <w:rsid w:val="007F536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096718"/>
    <w:pPr>
      <w:keepNext/>
      <w:jc w:val="center"/>
      <w:outlineLvl w:val="6"/>
    </w:pPr>
    <w:rPr>
      <w:rFonts w:ascii="Tahoma" w:hAnsi="Tahoma"/>
      <w:b/>
      <w:szCs w:val="20"/>
    </w:rPr>
  </w:style>
  <w:style w:type="paragraph" w:styleId="Ttulo8">
    <w:name w:val="heading 8"/>
    <w:basedOn w:val="Normal"/>
    <w:next w:val="Normal"/>
    <w:link w:val="Ttulo8Car"/>
    <w:qFormat/>
    <w:rsid w:val="00096718"/>
    <w:pPr>
      <w:keepNext/>
      <w:jc w:val="center"/>
      <w:outlineLvl w:val="7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096718"/>
    <w:pPr>
      <w:keepNext/>
      <w:framePr w:hSpace="141" w:wrap="notBeside" w:vAnchor="text" w:hAnchor="page" w:x="3924" w:y="-14"/>
      <w:jc w:val="center"/>
      <w:outlineLvl w:val="8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widowControl w:val="0"/>
      <w:tabs>
        <w:tab w:val="left" w:pos="-720"/>
      </w:tabs>
      <w:suppressAutoHyphens/>
      <w:jc w:val="both"/>
    </w:pPr>
    <w:rPr>
      <w:rFonts w:ascii="Arial" w:hAnsi="Arial"/>
      <w:snapToGrid w:val="0"/>
      <w:spacing w:val="-3"/>
      <w:szCs w:val="20"/>
    </w:rPr>
  </w:style>
  <w:style w:type="paragraph" w:styleId="Textoindependiente2">
    <w:name w:val="Body Text 2"/>
    <w:basedOn w:val="Normal"/>
    <w:link w:val="Textoindependiente2Car"/>
    <w:pPr>
      <w:ind w:right="-136"/>
      <w:jc w:val="both"/>
    </w:pPr>
  </w:style>
  <w:style w:type="paragraph" w:styleId="Textoindependiente3">
    <w:name w:val="Body Text 3"/>
    <w:basedOn w:val="Normal"/>
    <w:link w:val="Textoindependiente3Car"/>
    <w:pPr>
      <w:tabs>
        <w:tab w:val="left" w:pos="7275"/>
      </w:tabs>
      <w:jc w:val="right"/>
    </w:pPr>
    <w:rPr>
      <w:b/>
      <w:bCs/>
      <w:sz w:val="40"/>
    </w:rPr>
  </w:style>
  <w:style w:type="character" w:customStyle="1" w:styleId="Ttulo6Car">
    <w:name w:val="Título 6 Car"/>
    <w:link w:val="Ttulo6"/>
    <w:rsid w:val="007F5365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styleId="Textodeglobo">
    <w:name w:val="Balloon Text"/>
    <w:basedOn w:val="Normal"/>
    <w:link w:val="TextodegloboCar"/>
    <w:rsid w:val="007F53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F5365"/>
    <w:rPr>
      <w:rFonts w:ascii="Tahoma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rsid w:val="00E426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Verdana">
    <w:name w:val="Normal + Verdana"/>
    <w:aliases w:val="11 pt,Negrita,Negro,Justificado"/>
    <w:basedOn w:val="Sangra2detindependiente"/>
    <w:rsid w:val="00236109"/>
    <w:pPr>
      <w:spacing w:line="240" w:lineRule="auto"/>
      <w:ind w:left="0"/>
    </w:pPr>
    <w:rPr>
      <w:rFonts w:ascii="Verdana" w:eastAsia="Arial Unicode MS" w:hAnsi="Verdana"/>
      <w:b/>
      <w:sz w:val="22"/>
      <w:szCs w:val="22"/>
    </w:rPr>
  </w:style>
  <w:style w:type="paragraph" w:styleId="Sangra2detindependiente">
    <w:name w:val="Body Text Indent 2"/>
    <w:basedOn w:val="Normal"/>
    <w:link w:val="Sangra2detindependienteCar"/>
    <w:rsid w:val="0023610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236109"/>
    <w:rPr>
      <w:sz w:val="24"/>
      <w:szCs w:val="24"/>
      <w:lang w:eastAsia="es-ES"/>
    </w:rPr>
  </w:style>
  <w:style w:type="paragraph" w:styleId="Prrafodelista">
    <w:name w:val="List Paragraph"/>
    <w:basedOn w:val="Normal"/>
    <w:qFormat/>
    <w:rsid w:val="002D33E0"/>
    <w:pPr>
      <w:ind w:left="720"/>
      <w:contextualSpacing/>
    </w:pPr>
    <w:rPr>
      <w:rFonts w:ascii="Arial" w:hAnsi="Arial"/>
      <w:sz w:val="22"/>
      <w:szCs w:val="20"/>
      <w:lang w:eastAsia="ca-ES"/>
    </w:rPr>
  </w:style>
  <w:style w:type="character" w:customStyle="1" w:styleId="EncabezadoCar">
    <w:name w:val="Encabezado Car"/>
    <w:link w:val="Encabezado"/>
    <w:rsid w:val="002D33E0"/>
    <w:rPr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6F6A43"/>
    <w:pPr>
      <w:spacing w:after="120"/>
      <w:ind w:left="283"/>
    </w:pPr>
    <w:rPr>
      <w:lang w:eastAsia="ca-ES"/>
    </w:rPr>
  </w:style>
  <w:style w:type="character" w:customStyle="1" w:styleId="SangradetextonormalCar">
    <w:name w:val="Sangría de texto normal Car"/>
    <w:link w:val="Sangradetextonormal"/>
    <w:rsid w:val="006F6A43"/>
    <w:rPr>
      <w:sz w:val="24"/>
      <w:szCs w:val="24"/>
    </w:rPr>
  </w:style>
  <w:style w:type="paragraph" w:customStyle="1" w:styleId="Estndard">
    <w:name w:val="Estàndard"/>
    <w:rsid w:val="006F6A43"/>
    <w:pPr>
      <w:spacing w:before="120" w:after="120"/>
      <w:jc w:val="both"/>
    </w:pPr>
    <w:rPr>
      <w:color w:val="000000"/>
      <w:sz w:val="24"/>
      <w:lang w:val="es-ES_tradnl" w:eastAsia="es-ES"/>
    </w:rPr>
  </w:style>
  <w:style w:type="paragraph" w:customStyle="1" w:styleId="Textoindependiente21">
    <w:name w:val="Texto independiente 21"/>
    <w:basedOn w:val="Normal"/>
    <w:rsid w:val="00D2464C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szCs w:val="20"/>
    </w:rPr>
  </w:style>
  <w:style w:type="character" w:customStyle="1" w:styleId="Ttulo1Car">
    <w:name w:val="Título 1 Car"/>
    <w:link w:val="Ttulo1"/>
    <w:rsid w:val="00A02164"/>
    <w:rPr>
      <w:rFonts w:ascii="Arial" w:hAnsi="Arial"/>
      <w:b/>
      <w:sz w:val="24"/>
      <w:lang w:eastAsia="es-ES"/>
    </w:rPr>
  </w:style>
  <w:style w:type="paragraph" w:styleId="Textocomentario">
    <w:name w:val="annotation text"/>
    <w:basedOn w:val="Normal"/>
    <w:link w:val="TextocomentarioCar"/>
    <w:unhideWhenUsed/>
    <w:rsid w:val="00A02164"/>
    <w:rPr>
      <w:sz w:val="20"/>
      <w:szCs w:val="20"/>
    </w:rPr>
  </w:style>
  <w:style w:type="character" w:customStyle="1" w:styleId="TextocomentarioCar">
    <w:name w:val="Texto comentario Car"/>
    <w:link w:val="Textocomentario"/>
    <w:rsid w:val="00A02164"/>
    <w:rPr>
      <w:lang w:eastAsia="es-ES"/>
    </w:rPr>
  </w:style>
  <w:style w:type="character" w:styleId="Refdecomentario">
    <w:name w:val="annotation reference"/>
    <w:unhideWhenUsed/>
    <w:rsid w:val="00A02164"/>
    <w:rPr>
      <w:sz w:val="16"/>
      <w:szCs w:val="16"/>
    </w:rPr>
  </w:style>
  <w:style w:type="character" w:customStyle="1" w:styleId="TextoindependienteCar">
    <w:name w:val="Texto independiente Car"/>
    <w:link w:val="Textoindependiente"/>
    <w:rsid w:val="00017373"/>
    <w:rPr>
      <w:rFonts w:ascii="Arial" w:hAnsi="Arial"/>
      <w:snapToGrid w:val="0"/>
      <w:spacing w:val="-3"/>
      <w:sz w:val="24"/>
      <w:lang w:eastAsia="es-ES"/>
    </w:rPr>
  </w:style>
  <w:style w:type="paragraph" w:customStyle="1" w:styleId="n">
    <w:name w:val="n"/>
    <w:basedOn w:val="Normal"/>
    <w:rsid w:val="00017373"/>
    <w:pPr>
      <w:widowControl w:val="0"/>
      <w:tabs>
        <w:tab w:val="left" w:pos="0"/>
      </w:tabs>
      <w:suppressAutoHyphens/>
      <w:jc w:val="both"/>
    </w:pPr>
    <w:rPr>
      <w:rFonts w:ascii="Arial" w:hAnsi="Arial"/>
      <w:snapToGrid w:val="0"/>
      <w:szCs w:val="20"/>
      <w:lang w:eastAsia="ko-KR"/>
    </w:rPr>
  </w:style>
  <w:style w:type="character" w:customStyle="1" w:styleId="Ttulo7Car">
    <w:name w:val="Título 7 Car"/>
    <w:link w:val="Ttulo7"/>
    <w:rsid w:val="00096718"/>
    <w:rPr>
      <w:rFonts w:ascii="Tahoma" w:hAnsi="Tahoma"/>
      <w:b/>
      <w:sz w:val="24"/>
      <w:lang w:eastAsia="es-ES"/>
    </w:rPr>
  </w:style>
  <w:style w:type="character" w:customStyle="1" w:styleId="Ttulo8Car">
    <w:name w:val="Título 8 Car"/>
    <w:link w:val="Ttulo8"/>
    <w:rsid w:val="00096718"/>
    <w:rPr>
      <w:b/>
      <w:lang w:eastAsia="es-ES"/>
    </w:rPr>
  </w:style>
  <w:style w:type="character" w:customStyle="1" w:styleId="Ttulo9Car">
    <w:name w:val="Título 9 Car"/>
    <w:link w:val="Ttulo9"/>
    <w:rsid w:val="00096718"/>
    <w:rPr>
      <w:b/>
      <w:bCs/>
      <w:lang w:eastAsia="es-ES"/>
    </w:rPr>
  </w:style>
  <w:style w:type="character" w:customStyle="1" w:styleId="PiedepginaCar">
    <w:name w:val="Pie de página Car"/>
    <w:link w:val="Piedepgina"/>
    <w:rsid w:val="00096718"/>
    <w:rPr>
      <w:sz w:val="24"/>
      <w:szCs w:val="24"/>
      <w:lang w:eastAsia="es-ES"/>
    </w:rPr>
  </w:style>
  <w:style w:type="character" w:customStyle="1" w:styleId="Ttulo2Car">
    <w:name w:val="Título 2 Car"/>
    <w:link w:val="Ttulo2"/>
    <w:rsid w:val="00096718"/>
    <w:rPr>
      <w:sz w:val="32"/>
      <w:szCs w:val="24"/>
      <w:lang w:eastAsia="es-ES"/>
    </w:rPr>
  </w:style>
  <w:style w:type="character" w:customStyle="1" w:styleId="Ttulo3Car">
    <w:name w:val="Título 3 Car"/>
    <w:link w:val="Ttulo3"/>
    <w:rsid w:val="00096718"/>
    <w:rPr>
      <w:rFonts w:ascii="Wide Latin" w:hAnsi="Wide Latin"/>
      <w:b/>
      <w:bCs/>
      <w:sz w:val="24"/>
      <w:lang w:eastAsia="es-ES"/>
    </w:rPr>
  </w:style>
  <w:style w:type="character" w:customStyle="1" w:styleId="Ttulo4Car">
    <w:name w:val="Título 4 Car"/>
    <w:link w:val="Ttulo4"/>
    <w:rsid w:val="00096718"/>
    <w:rPr>
      <w:rFonts w:ascii="Arial" w:hAnsi="Arial" w:cs="Arial"/>
      <w:b/>
      <w:bCs/>
      <w:sz w:val="40"/>
      <w:szCs w:val="24"/>
      <w:u w:val="single"/>
      <w:lang w:eastAsia="es-ES"/>
    </w:rPr>
  </w:style>
  <w:style w:type="character" w:customStyle="1" w:styleId="Ttulo5Car">
    <w:name w:val="Título 5 Car"/>
    <w:link w:val="Ttulo5"/>
    <w:rsid w:val="00096718"/>
    <w:rPr>
      <w:rFonts w:ascii="Arial" w:hAnsi="Arial" w:cs="Arial"/>
      <w:sz w:val="40"/>
      <w:szCs w:val="24"/>
      <w:lang w:eastAsia="es-ES"/>
    </w:rPr>
  </w:style>
  <w:style w:type="character" w:customStyle="1" w:styleId="Textoindependiente2Car">
    <w:name w:val="Texto independiente 2 Car"/>
    <w:link w:val="Textoindependiente2"/>
    <w:rsid w:val="00096718"/>
    <w:rPr>
      <w:sz w:val="24"/>
      <w:szCs w:val="24"/>
      <w:lang w:eastAsia="es-ES"/>
    </w:rPr>
  </w:style>
  <w:style w:type="paragraph" w:customStyle="1" w:styleId="xl24">
    <w:name w:val="xl24"/>
    <w:basedOn w:val="Normal"/>
    <w:rsid w:val="00096718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25">
    <w:name w:val="xl25"/>
    <w:basedOn w:val="Normal"/>
    <w:rsid w:val="000967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26">
    <w:name w:val="xl26"/>
    <w:basedOn w:val="Normal"/>
    <w:rsid w:val="00096718"/>
    <w:pPr>
      <w:pBdr>
        <w:lef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27">
    <w:name w:val="xl27"/>
    <w:basedOn w:val="Normal"/>
    <w:rsid w:val="000967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28">
    <w:name w:val="xl28"/>
    <w:basedOn w:val="Normal"/>
    <w:rsid w:val="00096718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29">
    <w:name w:val="xl29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0">
    <w:name w:val="xl3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1">
    <w:name w:val="xl31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32">
    <w:name w:val="xl32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33">
    <w:name w:val="xl33"/>
    <w:basedOn w:val="Normal"/>
    <w:rsid w:val="00096718"/>
    <w:pPr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34">
    <w:name w:val="xl34"/>
    <w:basedOn w:val="Normal"/>
    <w:rsid w:val="000967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35">
    <w:name w:val="xl35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6">
    <w:name w:val="xl36"/>
    <w:basedOn w:val="Normal"/>
    <w:rsid w:val="0009671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7">
    <w:name w:val="xl37"/>
    <w:basedOn w:val="Normal"/>
    <w:rsid w:val="0009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38">
    <w:name w:val="xl38"/>
    <w:basedOn w:val="Normal"/>
    <w:rsid w:val="000967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39">
    <w:name w:val="xl39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40">
    <w:name w:val="xl4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41">
    <w:name w:val="xl41"/>
    <w:basedOn w:val="Normal"/>
    <w:rsid w:val="00096718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lang w:val="es-ES"/>
    </w:rPr>
  </w:style>
  <w:style w:type="paragraph" w:customStyle="1" w:styleId="xl42">
    <w:name w:val="xl42"/>
    <w:basedOn w:val="Normal"/>
    <w:rsid w:val="00096718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lang w:val="es-ES"/>
    </w:rPr>
  </w:style>
  <w:style w:type="paragraph" w:customStyle="1" w:styleId="xl43">
    <w:name w:val="xl43"/>
    <w:basedOn w:val="Normal"/>
    <w:rsid w:val="0009671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44">
    <w:name w:val="xl44"/>
    <w:basedOn w:val="Normal"/>
    <w:rsid w:val="0009671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/>
    </w:rPr>
  </w:style>
  <w:style w:type="paragraph" w:customStyle="1" w:styleId="xl45">
    <w:name w:val="xl45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46">
    <w:name w:val="xl46"/>
    <w:basedOn w:val="Normal"/>
    <w:rsid w:val="000967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47">
    <w:name w:val="xl47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48">
    <w:name w:val="xl48"/>
    <w:basedOn w:val="Normal"/>
    <w:rsid w:val="000967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lang w:val="es-ES"/>
    </w:rPr>
  </w:style>
  <w:style w:type="paragraph" w:customStyle="1" w:styleId="xl49">
    <w:name w:val="xl49"/>
    <w:basedOn w:val="Normal"/>
    <w:rsid w:val="0009671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0">
    <w:name w:val="xl50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1">
    <w:name w:val="xl51"/>
    <w:basedOn w:val="Normal"/>
    <w:rsid w:val="00096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lang w:val="es-ES"/>
    </w:rPr>
  </w:style>
  <w:style w:type="paragraph" w:customStyle="1" w:styleId="xl52">
    <w:name w:val="xl52"/>
    <w:basedOn w:val="Normal"/>
    <w:rsid w:val="0009671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s-ES"/>
    </w:rPr>
  </w:style>
  <w:style w:type="paragraph" w:customStyle="1" w:styleId="xl53">
    <w:name w:val="xl53"/>
    <w:basedOn w:val="Normal"/>
    <w:rsid w:val="0009671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customStyle="1" w:styleId="xl54">
    <w:name w:val="xl54"/>
    <w:basedOn w:val="Normal"/>
    <w:rsid w:val="0009671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tulo">
    <w:name w:val="Title"/>
    <w:basedOn w:val="Normal"/>
    <w:link w:val="TtuloCar"/>
    <w:qFormat/>
    <w:rsid w:val="00096718"/>
    <w:pPr>
      <w:jc w:val="center"/>
    </w:pPr>
    <w:rPr>
      <w:b/>
      <w:bCs/>
      <w:u w:val="single"/>
    </w:rPr>
  </w:style>
  <w:style w:type="character" w:customStyle="1" w:styleId="TtuloCar">
    <w:name w:val="Título Car"/>
    <w:link w:val="Ttulo"/>
    <w:rsid w:val="00096718"/>
    <w:rPr>
      <w:b/>
      <w:bCs/>
      <w:sz w:val="24"/>
      <w:szCs w:val="24"/>
      <w:u w:val="single"/>
      <w:lang w:eastAsia="es-ES"/>
    </w:rPr>
  </w:style>
  <w:style w:type="character" w:customStyle="1" w:styleId="Textoindependiente3Car">
    <w:name w:val="Texto independiente 3 Car"/>
    <w:link w:val="Textoindependiente3"/>
    <w:rsid w:val="00096718"/>
    <w:rPr>
      <w:b/>
      <w:bCs/>
      <w:sz w:val="40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096718"/>
    <w:pPr>
      <w:spacing w:before="100" w:beforeAutospacing="1" w:after="100" w:afterAutospacing="1"/>
    </w:pPr>
    <w:rPr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Instància genèrica</Template>
  <TotalTime>30</TotalTime>
  <Pages>1</Pages>
  <Words>312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Ajunt. d'Argentona</Company>
  <LinksUpToDate>false</LinksUpToDate>
  <CharactersWithSpaces>2415</CharactersWithSpaces>
  <SharedDoc>false</SharedDoc>
  <HLinks>
    <vt:vector size="6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mailto:argentona@argentona.cat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montsegraupera</dc:creator>
  <cp:lastModifiedBy>Miriam Borras Batlle</cp:lastModifiedBy>
  <cp:revision>14</cp:revision>
  <cp:lastPrinted>2017-03-13T12:37:00Z</cp:lastPrinted>
  <dcterms:created xsi:type="dcterms:W3CDTF">2017-02-15T09:37:00Z</dcterms:created>
  <dcterms:modified xsi:type="dcterms:W3CDTF">2017-03-13T12:41:00Z</dcterms:modified>
</cp:coreProperties>
</file>